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16C0" w:rsidRPr="00302A22" w:rsidRDefault="00C716C0" w:rsidP="001E7947">
      <w:pPr>
        <w:spacing w:line="276" w:lineRule="auto"/>
        <w:ind w:firstLine="708"/>
        <w:jc w:val="center"/>
        <w:rPr>
          <w:rFonts w:ascii="Arial" w:hAnsi="Arial" w:cs="Arial"/>
          <w:b/>
        </w:rPr>
      </w:pPr>
      <w:r w:rsidRPr="00302A22">
        <w:rPr>
          <w:rFonts w:ascii="Arial" w:hAnsi="Arial" w:cs="Arial"/>
          <w:b/>
        </w:rPr>
        <w:t>Szkoła Podstawowa nr 2 im. Bohaterów Westerplatte w Myślenicach.</w:t>
      </w:r>
    </w:p>
    <w:p w:rsidR="00C716C0" w:rsidRPr="00302A22" w:rsidRDefault="00C716C0" w:rsidP="001E7947">
      <w:pPr>
        <w:pStyle w:val="Header"/>
        <w:jc w:val="center"/>
        <w:rPr>
          <w:rFonts w:ascii="Arial" w:hAnsi="Arial" w:cs="Arial"/>
          <w:b/>
          <w:sz w:val="24"/>
          <w:szCs w:val="24"/>
        </w:rPr>
      </w:pPr>
      <w:r w:rsidRPr="00302A22">
        <w:rPr>
          <w:rFonts w:ascii="Arial" w:hAnsi="Arial" w:cs="Arial"/>
          <w:b/>
          <w:sz w:val="24"/>
          <w:szCs w:val="24"/>
        </w:rPr>
        <w:t>Sprawozdanie z realizacji drugiego zadania w trzecim ogólnopolskim konkursie</w:t>
      </w:r>
    </w:p>
    <w:p w:rsidR="00C716C0" w:rsidRPr="00302A22" w:rsidRDefault="00C716C0" w:rsidP="001E7947">
      <w:pPr>
        <w:pStyle w:val="Header"/>
        <w:jc w:val="center"/>
        <w:rPr>
          <w:rFonts w:ascii="Arial" w:hAnsi="Arial" w:cs="Arial"/>
          <w:b/>
          <w:sz w:val="24"/>
          <w:szCs w:val="24"/>
        </w:rPr>
      </w:pPr>
      <w:r w:rsidRPr="00302A22">
        <w:rPr>
          <w:rFonts w:ascii="Arial" w:hAnsi="Arial" w:cs="Arial"/>
          <w:b/>
          <w:sz w:val="24"/>
          <w:szCs w:val="24"/>
        </w:rPr>
        <w:t>"Bezpieczna szkoła - bezpieczny uczeń" (pierwsza tura)</w:t>
      </w:r>
    </w:p>
    <w:p w:rsidR="00C716C0" w:rsidRPr="00302A22" w:rsidRDefault="00C716C0" w:rsidP="001E7947">
      <w:pPr>
        <w:jc w:val="center"/>
        <w:rPr>
          <w:rFonts w:ascii="Arial" w:hAnsi="Arial" w:cs="Arial"/>
          <w:u w:val="single"/>
        </w:rPr>
      </w:pPr>
    </w:p>
    <w:p w:rsidR="00C716C0" w:rsidRDefault="00C716C0" w:rsidP="00BC3D3C">
      <w:pPr>
        <w:spacing w:line="276" w:lineRule="auto"/>
        <w:jc w:val="both"/>
        <w:rPr>
          <w:rFonts w:ascii="Arial" w:hAnsi="Arial" w:cs="Arial"/>
          <w:b/>
          <w:u w:val="single"/>
        </w:rPr>
      </w:pPr>
    </w:p>
    <w:p w:rsidR="00C716C0" w:rsidRPr="00B2356F" w:rsidRDefault="00C716C0" w:rsidP="00BC3D3C">
      <w:pPr>
        <w:spacing w:line="276" w:lineRule="auto"/>
        <w:jc w:val="both"/>
        <w:rPr>
          <w:rFonts w:ascii="Arial" w:hAnsi="Arial" w:cs="Arial"/>
          <w:b/>
          <w:u w:val="single"/>
        </w:rPr>
      </w:pPr>
      <w:r w:rsidRPr="00B2356F">
        <w:rPr>
          <w:rFonts w:ascii="Arial" w:hAnsi="Arial" w:cs="Arial"/>
          <w:b/>
          <w:u w:val="single"/>
        </w:rPr>
        <w:t>Zadanie 8</w:t>
      </w:r>
    </w:p>
    <w:p w:rsidR="00C716C0" w:rsidRPr="00B2356F" w:rsidRDefault="00C716C0" w:rsidP="00BC3D3C">
      <w:pPr>
        <w:spacing w:line="276" w:lineRule="auto"/>
        <w:jc w:val="both"/>
        <w:rPr>
          <w:rFonts w:ascii="Arial" w:hAnsi="Arial" w:cs="Arial"/>
          <w:b/>
          <w:u w:val="single"/>
        </w:rPr>
      </w:pPr>
    </w:p>
    <w:p w:rsidR="00C716C0" w:rsidRPr="00146C7C" w:rsidRDefault="00C716C0" w:rsidP="00BC3D3C">
      <w:pPr>
        <w:spacing w:line="276" w:lineRule="auto"/>
        <w:jc w:val="both"/>
        <w:rPr>
          <w:rFonts w:ascii="Arial" w:hAnsi="Arial" w:cs="Arial"/>
          <w:i/>
        </w:rPr>
      </w:pPr>
      <w:r w:rsidRPr="00146C7C">
        <w:rPr>
          <w:rFonts w:ascii="Arial" w:hAnsi="Arial" w:cs="Arial"/>
          <w:i/>
        </w:rPr>
        <w:t>Przeprowadzenie we wszystkich klasach konwersatoriów pod hasłem Nie jesteś sam. Jak monitorować sytuację osób z otoczenia szkolnego lub środowiskowego, które znalazły się w biedzie, chorobie, stanie sieroctwa społecznego lub „eurosieroctwa”, gdzie szukać pomocy? Wskazany udział przedstawicieli ośrodków pomocy społecznej i pomocy rodzinie, zawodowych kuratorów sądowych.</w:t>
      </w: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b/>
          <w:u w:val="single"/>
        </w:rPr>
      </w:pPr>
      <w:r w:rsidRPr="00B2356F">
        <w:rPr>
          <w:rFonts w:ascii="Arial" w:hAnsi="Arial" w:cs="Arial"/>
          <w:b/>
          <w:u w:val="single"/>
        </w:rPr>
        <w:t>Wykonanie:</w:t>
      </w:r>
    </w:p>
    <w:p w:rsidR="00C716C0" w:rsidRPr="00B2356F" w:rsidRDefault="00C716C0" w:rsidP="00BC3D3C">
      <w:pPr>
        <w:spacing w:line="276" w:lineRule="auto"/>
        <w:jc w:val="both"/>
        <w:rPr>
          <w:rFonts w:ascii="Arial" w:hAnsi="Arial" w:cs="Arial"/>
        </w:rPr>
      </w:pPr>
      <w:r w:rsidRPr="00B2356F">
        <w:rPr>
          <w:rFonts w:ascii="Arial" w:hAnsi="Arial" w:cs="Arial"/>
        </w:rPr>
        <w:t xml:space="preserve">Liczba konwersatoriów  - </w:t>
      </w:r>
      <w:r w:rsidRPr="00B2356F">
        <w:rPr>
          <w:rFonts w:ascii="Arial" w:hAnsi="Arial" w:cs="Arial"/>
          <w:b/>
          <w:u w:val="single"/>
        </w:rPr>
        <w:t>31</w:t>
      </w:r>
      <w:r w:rsidRPr="00B2356F">
        <w:rPr>
          <w:rFonts w:ascii="Arial" w:hAnsi="Arial" w:cs="Arial"/>
        </w:rPr>
        <w:t xml:space="preserve"> Liczba uczestników  - </w:t>
      </w:r>
      <w:r w:rsidRPr="00B2356F">
        <w:rPr>
          <w:rFonts w:ascii="Arial" w:hAnsi="Arial" w:cs="Arial"/>
          <w:b/>
          <w:u w:val="single"/>
        </w:rPr>
        <w:t xml:space="preserve">577 </w:t>
      </w:r>
      <w:r w:rsidRPr="00B2356F">
        <w:rPr>
          <w:rFonts w:ascii="Arial" w:hAnsi="Arial" w:cs="Arial"/>
        </w:rPr>
        <w:t xml:space="preserve"> </w:t>
      </w:r>
    </w:p>
    <w:p w:rsidR="00C716C0" w:rsidRPr="00B2356F" w:rsidRDefault="00C716C0" w:rsidP="00BC3D3C">
      <w:pPr>
        <w:spacing w:line="276" w:lineRule="auto"/>
        <w:jc w:val="both"/>
        <w:rPr>
          <w:rFonts w:ascii="Arial" w:hAnsi="Arial" w:cs="Arial"/>
          <w:b/>
          <w:u w:val="single"/>
        </w:rPr>
      </w:pPr>
    </w:p>
    <w:p w:rsidR="00C716C0" w:rsidRDefault="00C716C0" w:rsidP="00BC3D3C">
      <w:pPr>
        <w:spacing w:line="276" w:lineRule="auto"/>
        <w:ind w:firstLine="708"/>
        <w:jc w:val="both"/>
        <w:rPr>
          <w:rFonts w:ascii="Arial" w:hAnsi="Arial" w:cs="Arial"/>
        </w:rPr>
      </w:pPr>
      <w:r w:rsidRPr="00B2356F">
        <w:rPr>
          <w:rFonts w:ascii="Arial" w:hAnsi="Arial" w:cs="Arial"/>
        </w:rPr>
        <w:t>Do zadania 8 przystąpili wszyscy uczniowie klas I- VI. Wychowawcy klas przeprowadzili zajęcia  w oparciu o konspekt nr 8, opracowany pr</w:t>
      </w:r>
      <w:r>
        <w:rPr>
          <w:rFonts w:ascii="Arial" w:hAnsi="Arial" w:cs="Arial"/>
        </w:rPr>
        <w:t xml:space="preserve">zez mgr Katarzynę Kołodziejczyk i dostosowany do grupy wiekowej. </w:t>
      </w:r>
    </w:p>
    <w:p w:rsidR="00C716C0" w:rsidRDefault="00C716C0" w:rsidP="00BC3D3C">
      <w:pPr>
        <w:spacing w:line="276" w:lineRule="auto"/>
        <w:ind w:firstLine="708"/>
        <w:jc w:val="both"/>
        <w:rPr>
          <w:rFonts w:ascii="Arial" w:hAnsi="Arial" w:cs="Arial"/>
        </w:rPr>
      </w:pPr>
    </w:p>
    <w:p w:rsidR="00C716C0" w:rsidRDefault="00C716C0" w:rsidP="00BC3D3C">
      <w:pPr>
        <w:spacing w:line="276" w:lineRule="auto"/>
        <w:ind w:firstLine="708"/>
        <w:jc w:val="both"/>
        <w:rPr>
          <w:rFonts w:ascii="Arial" w:hAnsi="Arial" w:cs="Arial"/>
        </w:rPr>
      </w:pPr>
      <w:r>
        <w:rPr>
          <w:rFonts w:ascii="Arial" w:hAnsi="Arial" w:cs="Arial"/>
        </w:rPr>
        <w:t xml:space="preserve">Wprowadzeniem do lekcji była informacja ze spotkania wszystkich nauczycieli  z kierownikiem MGOPS w dniu 08.10.2013. Wychowawcy przekazali uczniom wiedzę, jak można pomóc osobom, które są osamotnione z powodu trudnej sytuacji życiowej jak np. choroba, rozpad rodziny, zła sytuacja materialna. Uczniowie dowiedzieli się do kogo mogą zwrócić się o pomoc, oraz  że mogą skorzystać z oferty poradni psychologicznych, fundacji i stowarzyszeń, pedagoga czy psychologa szkolnego. Mogą również ubiegać się o dofinansowanie obiadów. </w:t>
      </w:r>
    </w:p>
    <w:p w:rsidR="00C716C0" w:rsidRPr="00B2356F" w:rsidRDefault="00C716C0" w:rsidP="00BC3D3C">
      <w:pPr>
        <w:spacing w:line="276" w:lineRule="auto"/>
        <w:ind w:firstLine="708"/>
        <w:jc w:val="both"/>
        <w:rPr>
          <w:rFonts w:ascii="Arial" w:hAnsi="Arial" w:cs="Arial"/>
        </w:rPr>
      </w:pPr>
      <w:r>
        <w:rPr>
          <w:rFonts w:ascii="Arial" w:hAnsi="Arial" w:cs="Arial"/>
        </w:rPr>
        <w:t xml:space="preserve">Następnie klasy dzielono na grupy. Każda grupa otrzymała krótkie zagadnienia do opracowania. Uczniowie mieli możliwość swobodnych wypowiedzi na temat przykładów, nad którymi pracowali, czyli co czuje dany bohater, jak się zachowuje w danej sytuacji, jak można mu pomóc. Przykłady uczniowie zapisywali na tablicy.    </w:t>
      </w:r>
    </w:p>
    <w:p w:rsidR="00C716C0"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r w:rsidRPr="00B2356F">
        <w:rPr>
          <w:rFonts w:ascii="Arial" w:hAnsi="Arial" w:cs="Arial"/>
        </w:rPr>
        <w:t>Dzięki zajęciom uczniowie:</w:t>
      </w:r>
    </w:p>
    <w:p w:rsidR="00C716C0" w:rsidRPr="00B2356F" w:rsidRDefault="00C716C0" w:rsidP="00BC3D3C">
      <w:pPr>
        <w:numPr>
          <w:ilvl w:val="0"/>
          <w:numId w:val="1"/>
        </w:numPr>
        <w:spacing w:line="276" w:lineRule="auto"/>
        <w:jc w:val="both"/>
        <w:rPr>
          <w:rFonts w:ascii="Arial" w:hAnsi="Arial" w:cs="Arial"/>
        </w:rPr>
      </w:pPr>
      <w:r w:rsidRPr="00B2356F">
        <w:rPr>
          <w:rFonts w:ascii="Arial" w:hAnsi="Arial" w:cs="Arial"/>
        </w:rPr>
        <w:t xml:space="preserve"> potrafią dostrzegać cechy indywidualne własne i osób znajdujących się w otoczeniu;</w:t>
      </w:r>
    </w:p>
    <w:p w:rsidR="00C716C0" w:rsidRPr="00B2356F" w:rsidRDefault="00C716C0" w:rsidP="00BC3D3C">
      <w:pPr>
        <w:numPr>
          <w:ilvl w:val="0"/>
          <w:numId w:val="2"/>
        </w:numPr>
        <w:spacing w:line="276" w:lineRule="auto"/>
        <w:jc w:val="both"/>
        <w:rPr>
          <w:rFonts w:ascii="Arial" w:hAnsi="Arial" w:cs="Arial"/>
        </w:rPr>
      </w:pPr>
      <w:r w:rsidRPr="00B2356F">
        <w:rPr>
          <w:rFonts w:ascii="Arial" w:hAnsi="Arial" w:cs="Arial"/>
        </w:rPr>
        <w:t xml:space="preserve"> potrafią określić problemy osób samotnych; </w:t>
      </w:r>
    </w:p>
    <w:p w:rsidR="00C716C0" w:rsidRPr="00B2356F" w:rsidRDefault="00C716C0" w:rsidP="00BC3D3C">
      <w:pPr>
        <w:numPr>
          <w:ilvl w:val="0"/>
          <w:numId w:val="3"/>
        </w:numPr>
        <w:spacing w:line="276" w:lineRule="auto"/>
        <w:jc w:val="both"/>
        <w:rPr>
          <w:rFonts w:ascii="Arial" w:hAnsi="Arial" w:cs="Arial"/>
        </w:rPr>
      </w:pPr>
      <w:r w:rsidRPr="00B2356F">
        <w:rPr>
          <w:rFonts w:ascii="Arial" w:hAnsi="Arial" w:cs="Arial"/>
        </w:rPr>
        <w:t xml:space="preserve"> poznają uwarunkowania zachowań  i postaw osób osamotnionych;</w:t>
      </w:r>
    </w:p>
    <w:p w:rsidR="00C716C0" w:rsidRPr="00B2356F" w:rsidRDefault="00C716C0" w:rsidP="00BC3D3C">
      <w:pPr>
        <w:numPr>
          <w:ilvl w:val="0"/>
          <w:numId w:val="3"/>
        </w:numPr>
        <w:spacing w:line="276" w:lineRule="auto"/>
        <w:jc w:val="both"/>
        <w:rPr>
          <w:rFonts w:ascii="Arial" w:hAnsi="Arial" w:cs="Arial"/>
        </w:rPr>
      </w:pPr>
      <w:r w:rsidRPr="00B2356F">
        <w:rPr>
          <w:rFonts w:ascii="Arial" w:hAnsi="Arial" w:cs="Arial"/>
        </w:rPr>
        <w:t>rozumieją potrzebę pomocy osobom samotnym;</w:t>
      </w:r>
    </w:p>
    <w:p w:rsidR="00C716C0" w:rsidRPr="00B2356F" w:rsidRDefault="00C716C0" w:rsidP="00BC3D3C">
      <w:pPr>
        <w:numPr>
          <w:ilvl w:val="0"/>
          <w:numId w:val="3"/>
        </w:numPr>
        <w:spacing w:line="276" w:lineRule="auto"/>
        <w:jc w:val="both"/>
        <w:rPr>
          <w:rFonts w:ascii="Arial" w:hAnsi="Arial" w:cs="Arial"/>
        </w:rPr>
      </w:pPr>
      <w:r w:rsidRPr="00B2356F">
        <w:rPr>
          <w:rFonts w:ascii="Arial" w:hAnsi="Arial" w:cs="Arial"/>
        </w:rPr>
        <w:t xml:space="preserve"> szukają rozwiązań sytuacji trudnych;</w:t>
      </w:r>
    </w:p>
    <w:p w:rsidR="00C716C0" w:rsidRPr="00B2356F" w:rsidRDefault="00C716C0" w:rsidP="00BC3D3C">
      <w:pPr>
        <w:numPr>
          <w:ilvl w:val="0"/>
          <w:numId w:val="3"/>
        </w:numPr>
        <w:spacing w:line="276" w:lineRule="auto"/>
        <w:jc w:val="both"/>
        <w:rPr>
          <w:rFonts w:ascii="Arial" w:hAnsi="Arial" w:cs="Arial"/>
        </w:rPr>
      </w:pPr>
      <w:r w:rsidRPr="00B2356F">
        <w:rPr>
          <w:rFonts w:ascii="Arial" w:hAnsi="Arial" w:cs="Arial"/>
        </w:rPr>
        <w:t xml:space="preserve"> umieją współpracować w grupie;</w:t>
      </w:r>
    </w:p>
    <w:p w:rsidR="00C716C0" w:rsidRDefault="00C716C0" w:rsidP="00F071C5">
      <w:pPr>
        <w:numPr>
          <w:ilvl w:val="0"/>
          <w:numId w:val="3"/>
        </w:numPr>
        <w:spacing w:line="276" w:lineRule="auto"/>
        <w:jc w:val="both"/>
        <w:rPr>
          <w:rFonts w:ascii="Arial" w:hAnsi="Arial" w:cs="Arial"/>
        </w:rPr>
      </w:pPr>
      <w:r w:rsidRPr="00B2356F">
        <w:rPr>
          <w:rFonts w:ascii="Arial" w:hAnsi="Arial" w:cs="Arial"/>
        </w:rPr>
        <w:t xml:space="preserve"> znają podstawowe formy pomocy osobom osamotnionym z powodu trudnej sytuacji życiowej, społecznej.</w:t>
      </w:r>
    </w:p>
    <w:p w:rsidR="00C716C0" w:rsidRDefault="00C716C0" w:rsidP="00F071C5">
      <w:pPr>
        <w:spacing w:line="276" w:lineRule="auto"/>
        <w:jc w:val="both"/>
        <w:rPr>
          <w:rFonts w:ascii="Arial" w:hAnsi="Arial" w:cs="Arial"/>
        </w:rPr>
      </w:pPr>
    </w:p>
    <w:p w:rsidR="00C716C0" w:rsidRPr="001B2AA7" w:rsidRDefault="00C716C0" w:rsidP="001B2AA7">
      <w:pPr>
        <w:spacing w:line="276" w:lineRule="auto"/>
        <w:ind w:firstLine="360"/>
        <w:jc w:val="center"/>
        <w:rPr>
          <w:rFonts w:ascii="Arial" w:hAnsi="Arial" w:cs="Arial"/>
          <w:b/>
        </w:rPr>
      </w:pPr>
      <w:r w:rsidRPr="001B2AA7">
        <w:rPr>
          <w:rFonts w:ascii="Arial" w:hAnsi="Arial" w:cs="Arial"/>
          <w:b/>
        </w:rPr>
        <w:t>SPOTKANIE Z KIEROWNIKIEM MIEJSKO</w:t>
      </w:r>
      <w:r>
        <w:rPr>
          <w:rFonts w:ascii="Arial" w:hAnsi="Arial" w:cs="Arial"/>
          <w:b/>
        </w:rPr>
        <w:t xml:space="preserve"> </w:t>
      </w:r>
      <w:r w:rsidRPr="001B2AA7">
        <w:rPr>
          <w:rFonts w:ascii="Arial" w:hAnsi="Arial" w:cs="Arial"/>
          <w:b/>
        </w:rPr>
        <w:t>- GMINNEGO  OŚRODKA POMOCY SPOŁECZNEJ</w:t>
      </w:r>
      <w:r>
        <w:rPr>
          <w:rFonts w:ascii="Arial" w:hAnsi="Arial" w:cs="Arial"/>
          <w:b/>
        </w:rPr>
        <w:t xml:space="preserve"> W MYŚLENICACH</w:t>
      </w:r>
    </w:p>
    <w:p w:rsidR="00C716C0" w:rsidRPr="00B2356F" w:rsidRDefault="00C716C0" w:rsidP="00BC3D3C">
      <w:pPr>
        <w:spacing w:line="276" w:lineRule="auto"/>
        <w:ind w:firstLine="360"/>
        <w:jc w:val="both"/>
        <w:rPr>
          <w:rFonts w:ascii="Arial" w:hAnsi="Arial" w:cs="Arial"/>
        </w:rPr>
      </w:pPr>
    </w:p>
    <w:p w:rsidR="00C716C0" w:rsidRPr="00B2356F" w:rsidRDefault="00C716C0" w:rsidP="00BC3D3C">
      <w:pPr>
        <w:spacing w:line="276" w:lineRule="auto"/>
        <w:ind w:firstLine="360"/>
        <w:jc w:val="both"/>
        <w:rPr>
          <w:rFonts w:ascii="Arial" w:hAnsi="Arial" w:cs="Arial"/>
        </w:rPr>
      </w:pPr>
      <w:r>
        <w:rPr>
          <w:rFonts w:ascii="Arial" w:hAnsi="Arial" w:cs="Arial"/>
        </w:rPr>
        <w:t xml:space="preserve"> W</w:t>
      </w:r>
      <w:r w:rsidRPr="00B2356F">
        <w:rPr>
          <w:rFonts w:ascii="Arial" w:hAnsi="Arial" w:cs="Arial"/>
        </w:rPr>
        <w:t xml:space="preserve"> dniu 08.10.3</w:t>
      </w:r>
      <w:r>
        <w:rPr>
          <w:rFonts w:ascii="Arial" w:hAnsi="Arial" w:cs="Arial"/>
        </w:rPr>
        <w:t xml:space="preserve">013r. w szkole zorganizowano </w:t>
      </w:r>
      <w:r w:rsidRPr="00B2356F">
        <w:rPr>
          <w:rFonts w:ascii="Arial" w:hAnsi="Arial" w:cs="Arial"/>
        </w:rPr>
        <w:t xml:space="preserve"> spotkanie dla nauczycie</w:t>
      </w:r>
      <w:r>
        <w:rPr>
          <w:rFonts w:ascii="Arial" w:hAnsi="Arial" w:cs="Arial"/>
        </w:rPr>
        <w:t>li  z kierownikiem  Miejskiego O</w:t>
      </w:r>
      <w:r w:rsidRPr="00B2356F">
        <w:rPr>
          <w:rFonts w:ascii="Arial" w:hAnsi="Arial" w:cs="Arial"/>
        </w:rPr>
        <w:t>środka Pomocy Społecznej</w:t>
      </w:r>
      <w:r>
        <w:rPr>
          <w:rFonts w:ascii="Arial" w:hAnsi="Arial" w:cs="Arial"/>
        </w:rPr>
        <w:t xml:space="preserve"> panią Dorotą Kłeczek</w:t>
      </w:r>
      <w:r w:rsidRPr="00B2356F">
        <w:rPr>
          <w:rFonts w:ascii="Arial" w:hAnsi="Arial" w:cs="Arial"/>
        </w:rPr>
        <w:t>, która  przedstawiła zasady przyznawania pomocy społecznej zgodnie z Ust</w:t>
      </w:r>
      <w:r>
        <w:rPr>
          <w:rFonts w:ascii="Arial" w:hAnsi="Arial" w:cs="Arial"/>
        </w:rPr>
        <w:t>awą o Pomocy Społecznej.</w:t>
      </w:r>
    </w:p>
    <w:p w:rsidR="00C716C0" w:rsidRPr="00B2356F" w:rsidRDefault="00C716C0" w:rsidP="00BC3D3C">
      <w:pPr>
        <w:spacing w:line="276" w:lineRule="auto"/>
        <w:jc w:val="both"/>
        <w:rPr>
          <w:rFonts w:ascii="Arial" w:hAnsi="Arial" w:cs="Arial"/>
        </w:rPr>
      </w:pPr>
      <w:r w:rsidRPr="00B2356F">
        <w:rPr>
          <w:rFonts w:ascii="Arial" w:hAnsi="Arial" w:cs="Arial"/>
        </w:rPr>
        <w:tab/>
        <w:t>Nauczyciele dowiedzieli się, że dział pomocy społecznej z M</w:t>
      </w:r>
      <w:r>
        <w:rPr>
          <w:rFonts w:ascii="Arial" w:hAnsi="Arial" w:cs="Arial"/>
        </w:rPr>
        <w:t>G</w:t>
      </w:r>
      <w:r w:rsidRPr="00B2356F">
        <w:rPr>
          <w:rFonts w:ascii="Arial" w:hAnsi="Arial" w:cs="Arial"/>
        </w:rPr>
        <w:t>OPS</w:t>
      </w:r>
      <w:r>
        <w:rPr>
          <w:rFonts w:ascii="Arial" w:hAnsi="Arial" w:cs="Arial"/>
        </w:rPr>
        <w:t>-</w:t>
      </w:r>
      <w:r w:rsidRPr="00B2356F">
        <w:rPr>
          <w:rFonts w:ascii="Arial" w:hAnsi="Arial" w:cs="Arial"/>
        </w:rPr>
        <w:t>u udziela wsparcia osobom  i rodzinom, w szczególności z powodu – ubóstwa, sieroctwa, bezdomności, bezrobocia, niepełnosprawności, długotrwałej lub ciężkiej choroby, przemocy w rodzinie, a także ofiarom handlu ludźmi oraz  tam, gdzie występuje brak umiejętności w przysposabianiu się do życia młodzieży  opuszczającej całodobowe placówki opiekuńczo – wychowawcze, przy trudnościach w integracji cudzoziemców, którzy uzyskali w Rzeczypospolitej Polskiej statut uchodźcy lub ochronę uzupełniającą</w:t>
      </w:r>
      <w:r>
        <w:rPr>
          <w:rFonts w:ascii="Arial" w:hAnsi="Arial" w:cs="Arial"/>
        </w:rPr>
        <w:t>,</w:t>
      </w:r>
      <w:r w:rsidRPr="00B2356F">
        <w:rPr>
          <w:rFonts w:ascii="Arial" w:hAnsi="Arial" w:cs="Arial"/>
        </w:rPr>
        <w:t xml:space="preserve"> jak również przy trudnościach w przystosowaniu do życia po zwolnieniu z zakładu karnego. </w:t>
      </w:r>
    </w:p>
    <w:p w:rsidR="00C716C0" w:rsidRPr="00B2356F" w:rsidRDefault="00C716C0" w:rsidP="00BC3D3C">
      <w:pPr>
        <w:spacing w:line="276" w:lineRule="auto"/>
        <w:jc w:val="both"/>
        <w:rPr>
          <w:rFonts w:ascii="Arial" w:hAnsi="Arial" w:cs="Arial"/>
        </w:rPr>
      </w:pPr>
      <w:r w:rsidRPr="00B2356F">
        <w:rPr>
          <w:rFonts w:ascii="Arial" w:hAnsi="Arial" w:cs="Arial"/>
        </w:rPr>
        <w:tab/>
        <w:t>Pani kierownik  MG</w:t>
      </w:r>
      <w:r>
        <w:rPr>
          <w:rFonts w:ascii="Arial" w:hAnsi="Arial" w:cs="Arial"/>
        </w:rPr>
        <w:t>OPS–u poinformowała,</w:t>
      </w:r>
      <w:r w:rsidRPr="00B2356F">
        <w:rPr>
          <w:rFonts w:ascii="Arial" w:hAnsi="Arial" w:cs="Arial"/>
        </w:rPr>
        <w:t xml:space="preserve"> w jakiej formie można uzyskać świadczenia oraz gdzie szukać pomocy</w:t>
      </w:r>
      <w:r w:rsidRPr="00B2356F">
        <w:rPr>
          <w:rFonts w:ascii="Arial" w:hAnsi="Arial" w:cs="Arial"/>
          <w:b/>
        </w:rPr>
        <w:t xml:space="preserve">; </w:t>
      </w:r>
      <w:r w:rsidRPr="00B2356F">
        <w:rPr>
          <w:rFonts w:ascii="Arial" w:hAnsi="Arial" w:cs="Arial"/>
        </w:rPr>
        <w:t>odpowiadała również na pytania osób zainteresowanych.</w:t>
      </w:r>
    </w:p>
    <w:p w:rsidR="00C716C0" w:rsidRPr="00B2356F" w:rsidRDefault="00C716C0" w:rsidP="00BC3D3C">
      <w:pPr>
        <w:spacing w:line="276" w:lineRule="auto"/>
        <w:jc w:val="both"/>
        <w:rPr>
          <w:rFonts w:ascii="Arial" w:hAnsi="Arial" w:cs="Arial"/>
        </w:rPr>
      </w:pPr>
      <w:r>
        <w:rPr>
          <w:rFonts w:ascii="Arial" w:hAnsi="Arial" w:cs="Arial"/>
        </w:rPr>
        <w:t xml:space="preserve"> N</w:t>
      </w:r>
      <w:r w:rsidRPr="00B2356F">
        <w:rPr>
          <w:rFonts w:ascii="Arial" w:hAnsi="Arial" w:cs="Arial"/>
        </w:rPr>
        <w:t xml:space="preserve">a zebraniach wychowawcy przekazali wiedzę rodzicom. </w:t>
      </w:r>
    </w:p>
    <w:p w:rsidR="00C716C0" w:rsidRPr="00B2356F" w:rsidRDefault="00C716C0" w:rsidP="00BC3D3C">
      <w:pPr>
        <w:spacing w:line="276" w:lineRule="auto"/>
        <w:jc w:val="both"/>
        <w:rPr>
          <w:rFonts w:ascii="Arial" w:hAnsi="Arial" w:cs="Arial"/>
        </w:rPr>
      </w:pPr>
      <w:r w:rsidRPr="00B2356F">
        <w:rPr>
          <w:rFonts w:ascii="Arial" w:hAnsi="Arial" w:cs="Arial"/>
        </w:rPr>
        <w:t xml:space="preserve"> </w:t>
      </w: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r w:rsidRPr="000E4F88">
        <w:rPr>
          <w:rFonts w:ascii="Arial" w:hAnsi="Arial" w:cs="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1" o:spid="_x0000_i1025" type="#_x0000_t75" style="width:404.25pt;height:267.75pt;visibility:visible">
            <v:imagedata r:id="rId5" o:title=""/>
          </v:shape>
        </w:pict>
      </w: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Default="00C716C0" w:rsidP="00F1639F">
      <w:pPr>
        <w:spacing w:line="276" w:lineRule="auto"/>
        <w:jc w:val="center"/>
        <w:rPr>
          <w:rFonts w:ascii="Arial" w:hAnsi="Arial" w:cs="Arial"/>
          <w:b/>
        </w:rPr>
      </w:pPr>
    </w:p>
    <w:p w:rsidR="00C716C0" w:rsidRPr="00F1639F" w:rsidRDefault="00C716C0" w:rsidP="00F1639F">
      <w:pPr>
        <w:spacing w:line="276" w:lineRule="auto"/>
        <w:jc w:val="center"/>
        <w:rPr>
          <w:rFonts w:ascii="Arial" w:hAnsi="Arial" w:cs="Arial"/>
          <w:b/>
        </w:rPr>
      </w:pPr>
      <w:r w:rsidRPr="00F1639F">
        <w:rPr>
          <w:rFonts w:ascii="Arial" w:hAnsi="Arial" w:cs="Arial"/>
          <w:b/>
        </w:rPr>
        <w:t>W</w:t>
      </w:r>
      <w:r>
        <w:rPr>
          <w:rFonts w:ascii="Arial" w:hAnsi="Arial" w:cs="Arial"/>
          <w:b/>
        </w:rPr>
        <w:t>izyta w D</w:t>
      </w:r>
      <w:r w:rsidRPr="00F1639F">
        <w:rPr>
          <w:rFonts w:ascii="Arial" w:hAnsi="Arial" w:cs="Arial"/>
          <w:b/>
        </w:rPr>
        <w:t>omu Dziecka w Pawlikowicach</w:t>
      </w:r>
    </w:p>
    <w:p w:rsidR="00C716C0" w:rsidRPr="00B2356F" w:rsidRDefault="00C716C0" w:rsidP="00BC3D3C">
      <w:pPr>
        <w:pStyle w:val="NormalWeb"/>
        <w:spacing w:line="276" w:lineRule="auto"/>
        <w:jc w:val="both"/>
        <w:rPr>
          <w:rStyle w:val="Strong"/>
          <w:rFonts w:ascii="Arial" w:hAnsi="Arial" w:cs="Arial"/>
          <w:iCs/>
        </w:rPr>
      </w:pPr>
      <w:r w:rsidRPr="00B2356F">
        <w:rPr>
          <w:rStyle w:val="Emphasis"/>
          <w:rFonts w:ascii="Arial" w:hAnsi="Arial" w:cs="Arial"/>
          <w:b/>
          <w:bCs/>
          <w:i w:val="0"/>
        </w:rPr>
        <w:t>„Świata zmienić nie możemy,                                                      </w:t>
      </w:r>
      <w:hyperlink r:id="rId6" w:history="1">
        <w:r w:rsidRPr="00B2356F">
          <w:rPr>
            <w:rFonts w:ascii="Arial" w:hAnsi="Arial" w:cs="Arial"/>
            <w:b/>
            <w:bCs/>
            <w:iCs/>
            <w:color w:val="0000FF"/>
            <w:u w:val="single"/>
          </w:rPr>
          <w:br/>
        </w:r>
      </w:hyperlink>
      <w:r w:rsidRPr="00B2356F">
        <w:rPr>
          <w:rStyle w:val="Emphasis"/>
          <w:rFonts w:ascii="Arial" w:hAnsi="Arial" w:cs="Arial"/>
          <w:b/>
          <w:bCs/>
          <w:i w:val="0"/>
        </w:rPr>
        <w:t> ale sprawić, by życie potrzebujących stało się lepsze </w:t>
      </w:r>
      <w:r w:rsidRPr="00B2356F">
        <w:rPr>
          <w:rStyle w:val="Strong"/>
          <w:rFonts w:ascii="Arial" w:hAnsi="Arial" w:cs="Arial"/>
          <w:iCs/>
        </w:rPr>
        <w:t>- to jest w naszej mocy”  </w:t>
      </w:r>
    </w:p>
    <w:p w:rsidR="00C716C0" w:rsidRDefault="00C716C0" w:rsidP="00D6032C">
      <w:pPr>
        <w:pStyle w:val="NormalWeb"/>
      </w:pPr>
      <w:hyperlink r:id="rId7" w:history="1">
        <w:r w:rsidRPr="000E4F88">
          <w:rPr>
            <w:i/>
            <w:noProof/>
            <w:color w:val="0000FF"/>
          </w:rPr>
          <w:pict>
            <v:shape id="Obraz 2" o:spid="_x0000_i1026" type="#_x0000_t75" alt="http://sp2myslenice.edu.pl/wp-content/uploads/2014/02/DSCN3331-300x225.jpg" href="http://sp2myslenice.edu.pl/wp-content/uploads/2014/02/DSCN3331.j" style="width:225pt;height:168.75pt;visibility:visible" o:button="t">
              <v:fill o:detectmouseclick="t"/>
              <v:imagedata r:id="rId8" o:title=""/>
            </v:shape>
          </w:pict>
        </w:r>
      </w:hyperlink>
    </w:p>
    <w:p w:rsidR="00C716C0" w:rsidRDefault="00C716C0" w:rsidP="00D6032C">
      <w:pPr>
        <w:pStyle w:val="NormalWeb"/>
      </w:pPr>
      <w:hyperlink r:id="rId9" w:history="1">
        <w:r w:rsidRPr="000E4F88">
          <w:rPr>
            <w:noProof/>
            <w:color w:val="0000FF"/>
          </w:rPr>
          <w:pict>
            <v:shape id="Obraz 3" o:spid="_x0000_i1027" type="#_x0000_t75" alt="http://sp2myslenice.edu.pl/wp-content/uploads/2014/02/DSCN33381-300x225.jpg" href="http://sp2myslenice.edu.pl/wp-content/uploads/2014/02/DSCN33381.j" style="width:225pt;height:168.75pt;visibility:visible" o:button="t">
              <v:fill o:detectmouseclick="t"/>
              <v:imagedata r:id="rId10" o:title=""/>
            </v:shape>
          </w:pict>
        </w:r>
      </w:hyperlink>
    </w:p>
    <w:p w:rsidR="00C716C0" w:rsidRDefault="00C716C0" w:rsidP="00BC3D3C">
      <w:pPr>
        <w:pStyle w:val="NormalWeb"/>
        <w:spacing w:line="276" w:lineRule="auto"/>
        <w:jc w:val="both"/>
        <w:rPr>
          <w:rFonts w:ascii="Arial" w:hAnsi="Arial" w:cs="Arial"/>
        </w:rPr>
      </w:pPr>
    </w:p>
    <w:p w:rsidR="00C716C0" w:rsidRPr="00B2356F" w:rsidRDefault="00C716C0" w:rsidP="00BC3D3C">
      <w:pPr>
        <w:pStyle w:val="NormalWeb"/>
        <w:spacing w:line="276" w:lineRule="auto"/>
        <w:jc w:val="both"/>
        <w:rPr>
          <w:rFonts w:ascii="Arial" w:hAnsi="Arial" w:cs="Arial"/>
        </w:rPr>
      </w:pPr>
      <w:r w:rsidRPr="00B2356F">
        <w:rPr>
          <w:rFonts w:ascii="Arial" w:hAnsi="Arial" w:cs="Arial"/>
        </w:rPr>
        <w:t>      12.12.2013r.pod opieką pa</w:t>
      </w:r>
      <w:r>
        <w:rPr>
          <w:rFonts w:ascii="Arial" w:hAnsi="Arial" w:cs="Arial"/>
        </w:rPr>
        <w:t>ni Anety Dziewońskiej uczniowie</w:t>
      </w:r>
      <w:r w:rsidRPr="00B2356F">
        <w:rPr>
          <w:rFonts w:ascii="Arial" w:hAnsi="Arial" w:cs="Arial"/>
        </w:rPr>
        <w:t xml:space="preserve"> </w:t>
      </w:r>
      <w:r>
        <w:rPr>
          <w:rFonts w:ascii="Arial" w:hAnsi="Arial" w:cs="Arial"/>
        </w:rPr>
        <w:t xml:space="preserve">z Klubu Pomagaczy </w:t>
      </w:r>
      <w:r w:rsidRPr="00B2356F">
        <w:rPr>
          <w:rFonts w:ascii="Arial" w:hAnsi="Arial" w:cs="Arial"/>
        </w:rPr>
        <w:t xml:space="preserve">odwiedzili </w:t>
      </w:r>
      <w:r w:rsidRPr="00B2356F">
        <w:rPr>
          <w:rStyle w:val="Strong"/>
          <w:rFonts w:ascii="Arial" w:hAnsi="Arial" w:cs="Arial"/>
        </w:rPr>
        <w:t>Dom Dziecka w Pawlikowicach.</w:t>
      </w:r>
      <w:r>
        <w:rPr>
          <w:rFonts w:ascii="Arial" w:hAnsi="Arial" w:cs="Arial"/>
        </w:rPr>
        <w:t xml:space="preserve"> Późnym popołudniem pojechali</w:t>
      </w:r>
      <w:r w:rsidRPr="00B2356F">
        <w:rPr>
          <w:rFonts w:ascii="Arial" w:hAnsi="Arial" w:cs="Arial"/>
        </w:rPr>
        <w:t xml:space="preserve"> tam </w:t>
      </w:r>
      <w:r>
        <w:rPr>
          <w:rFonts w:ascii="Arial" w:hAnsi="Arial" w:cs="Arial"/>
        </w:rPr>
        <w:t>z koncertem kolęd. Razem z nimi</w:t>
      </w:r>
      <w:r w:rsidRPr="00B2356F">
        <w:rPr>
          <w:rFonts w:ascii="Arial" w:hAnsi="Arial" w:cs="Arial"/>
        </w:rPr>
        <w:t xml:space="preserve"> wybrali się uczniowie z zaprzyjaźnionej szkoły z Trzemeśni, którzy przygotowali występ jasełkowy.</w:t>
      </w:r>
    </w:p>
    <w:p w:rsidR="00C716C0" w:rsidRDefault="00C716C0" w:rsidP="00A92BE1">
      <w:pPr>
        <w:pStyle w:val="NormalWeb"/>
        <w:spacing w:line="276" w:lineRule="auto"/>
        <w:jc w:val="both"/>
        <w:rPr>
          <w:rFonts w:ascii="Arial" w:hAnsi="Arial" w:cs="Arial"/>
        </w:rPr>
      </w:pPr>
      <w:r w:rsidRPr="00B2356F">
        <w:rPr>
          <w:rFonts w:ascii="Arial" w:hAnsi="Arial" w:cs="Arial"/>
        </w:rPr>
        <w:t>     Budynek zrobił na dzieciach  duże wrażenie – jest to duży dom, pięknie ozdobiony świątecznie, w którym mieszkają sami chłopcy. Koncert odbył się w kaplicy, która również mieści się w tym domu. Po części artystycznej uczniowie zostali  zaproszeni na ciepły poczęstunek, a następnie zostali obdarowani ciekawie wykonanymi mikołajami z drewna. Nasza szkoła  również miała  ze sobą prezenty – od listopada wszyscy w szkole zbieraliśmy różne artykuły higieniczne (szampony, mydła i inne kosmetyki), które zawieźliśmy do Pawlikowic. Prawie cały schowek na bagaże w autobusie był wypełniony tymi kosmetykami o łącznej wadze 114 kg!!</w:t>
      </w:r>
    </w:p>
    <w:p w:rsidR="00C716C0" w:rsidRDefault="00C716C0" w:rsidP="00D6032C">
      <w:pPr>
        <w:pStyle w:val="NormalWeb"/>
        <w:jc w:val="right"/>
      </w:pPr>
    </w:p>
    <w:p w:rsidR="00C716C0" w:rsidRDefault="00C716C0" w:rsidP="00D6032C">
      <w:pPr>
        <w:pStyle w:val="NormalWeb"/>
        <w:jc w:val="both"/>
      </w:pPr>
      <w:hyperlink r:id="rId11" w:history="1">
        <w:r w:rsidRPr="000E4F88">
          <w:rPr>
            <w:noProof/>
            <w:color w:val="0000FF"/>
          </w:rPr>
          <w:pict>
            <v:shape id="Obraz 9" o:spid="_x0000_i1028" type="#_x0000_t75" alt="http://sp2myslenice.edu.pl/wp-content/uploads/2014/02/DSCN3334-300x225.jpg" href="http://sp2myslenice.edu.pl/wp-content/uploads/2014/02/DSCN3334.j" style="width:225pt;height:168.75pt;visibility:visible" o:button="t">
              <v:fill o:detectmouseclick="t"/>
              <v:imagedata r:id="rId12" o:title=""/>
            </v:shape>
          </w:pict>
        </w:r>
      </w:hyperlink>
    </w:p>
    <w:p w:rsidR="00C716C0" w:rsidRDefault="00C716C0" w:rsidP="00D6032C">
      <w:pPr>
        <w:pStyle w:val="NormalWeb"/>
        <w:jc w:val="both"/>
      </w:pPr>
      <w:hyperlink r:id="rId13" w:history="1">
        <w:r w:rsidRPr="000E4F88">
          <w:rPr>
            <w:noProof/>
            <w:color w:val="0000FF"/>
          </w:rPr>
          <w:pict>
            <v:shape id="Obraz 10" o:spid="_x0000_i1029" type="#_x0000_t75" alt="http://sp2myslenice.edu.pl/wp-content/uploads/2014/02/DSCN3340-300x225.jpg" href="http://sp2myslenice.edu.pl/wp-content/uploads/2014/02/DSCN3340.j" style="width:225pt;height:168.75pt;visibility:visible" o:button="t">
              <v:fill o:detectmouseclick="t"/>
              <v:imagedata r:id="rId14" o:title=""/>
            </v:shape>
          </w:pict>
        </w:r>
      </w:hyperlink>
    </w:p>
    <w:p w:rsidR="00C716C0" w:rsidRDefault="00C716C0" w:rsidP="00A92BE1">
      <w:pPr>
        <w:pStyle w:val="NormalWeb"/>
        <w:spacing w:line="276" w:lineRule="auto"/>
        <w:jc w:val="both"/>
        <w:rPr>
          <w:rFonts w:ascii="Arial" w:hAnsi="Arial" w:cs="Arial"/>
        </w:rPr>
      </w:pPr>
    </w:p>
    <w:p w:rsidR="00C716C0" w:rsidRDefault="00C716C0" w:rsidP="00A92BE1">
      <w:pPr>
        <w:pStyle w:val="NormalWeb"/>
        <w:spacing w:line="276" w:lineRule="auto"/>
        <w:jc w:val="center"/>
        <w:rPr>
          <w:rFonts w:ascii="Arial" w:hAnsi="Arial" w:cs="Arial"/>
          <w:b/>
        </w:rPr>
      </w:pPr>
    </w:p>
    <w:p w:rsidR="00C716C0" w:rsidRDefault="00C716C0" w:rsidP="00A92BE1">
      <w:pPr>
        <w:pStyle w:val="NormalWeb"/>
        <w:spacing w:line="276" w:lineRule="auto"/>
        <w:jc w:val="center"/>
        <w:rPr>
          <w:rFonts w:ascii="Arial" w:hAnsi="Arial" w:cs="Arial"/>
          <w:b/>
        </w:rPr>
      </w:pPr>
    </w:p>
    <w:p w:rsidR="00C716C0" w:rsidRPr="00A92BE1" w:rsidRDefault="00C716C0" w:rsidP="00A92BE1">
      <w:pPr>
        <w:pStyle w:val="NormalWeb"/>
        <w:spacing w:line="276" w:lineRule="auto"/>
        <w:jc w:val="center"/>
        <w:rPr>
          <w:rFonts w:ascii="Arial" w:hAnsi="Arial" w:cs="Arial"/>
        </w:rPr>
      </w:pPr>
      <w:r w:rsidRPr="00A92BE1">
        <w:rPr>
          <w:rFonts w:ascii="Arial" w:hAnsi="Arial" w:cs="Arial"/>
          <w:b/>
        </w:rPr>
        <w:t>OGÓLNOPOLSKI KONKURS DOODLE 4 GOOGLE</w:t>
      </w:r>
    </w:p>
    <w:p w:rsidR="00C716C0" w:rsidRPr="00B2356F" w:rsidRDefault="00C716C0" w:rsidP="00BC3D3C">
      <w:pPr>
        <w:pStyle w:val="NormalWeb"/>
        <w:spacing w:line="276" w:lineRule="auto"/>
        <w:jc w:val="both"/>
        <w:rPr>
          <w:rFonts w:ascii="Arial" w:hAnsi="Arial" w:cs="Arial"/>
        </w:rPr>
      </w:pPr>
      <w:r w:rsidRPr="00B2356F">
        <w:rPr>
          <w:rFonts w:ascii="Arial" w:hAnsi="Arial" w:cs="Arial"/>
        </w:rPr>
        <w:t xml:space="preserve">          Nasza szkoła w listopadzie 2013 r. uczestniczyła w trzeciej edycji konkursu Doodle 4 Google t. w konkursie plastycznym, w którym uczniowie projektowali własną wersję logo Google. Hasło konkursu brzmiało :"</w:t>
      </w:r>
      <w:r w:rsidRPr="00B2356F">
        <w:rPr>
          <w:rFonts w:ascii="Arial" w:hAnsi="Arial" w:cs="Arial"/>
          <w:u w:val="single"/>
        </w:rPr>
        <w:t>Mój pomysł na pomaganie innym".</w:t>
      </w:r>
      <w:r w:rsidRPr="00B2356F">
        <w:rPr>
          <w:rFonts w:ascii="Arial" w:hAnsi="Arial" w:cs="Arial"/>
        </w:rPr>
        <w:t xml:space="preserve"> Uczniowie poprzez twórczą interpretację z odpowiednią motywacją podczas lekcji przeprowadzonych przez</w:t>
      </w:r>
      <w:r>
        <w:rPr>
          <w:rFonts w:ascii="Arial" w:hAnsi="Arial" w:cs="Arial"/>
        </w:rPr>
        <w:t xml:space="preserve"> nauczycielkę plastyki panią Alicję Możdżeń pokazali,</w:t>
      </w:r>
      <w:r w:rsidRPr="00B2356F">
        <w:rPr>
          <w:rFonts w:ascii="Arial" w:hAnsi="Arial" w:cs="Arial"/>
        </w:rPr>
        <w:t xml:space="preserve"> jak rozumieją ideę pomagania innym ludziom. Głównym celem był</w:t>
      </w:r>
      <w:r>
        <w:rPr>
          <w:rFonts w:ascii="Arial" w:hAnsi="Arial" w:cs="Arial"/>
        </w:rPr>
        <w:t>o</w:t>
      </w:r>
      <w:r w:rsidRPr="00B2356F">
        <w:rPr>
          <w:rFonts w:ascii="Arial" w:hAnsi="Arial" w:cs="Arial"/>
        </w:rPr>
        <w:t xml:space="preserve"> rozbudzenie w nich wrażliwości na drugiego człowieka i promowanie postawy bezinteresownego niesienia pomocy innym. Wykonano ponad dwieście prac, z których w</w:t>
      </w:r>
      <w:r>
        <w:rPr>
          <w:rFonts w:ascii="Arial" w:hAnsi="Arial" w:cs="Arial"/>
        </w:rPr>
        <w:t>ybrano 75 i wysłano do Warszawy,</w:t>
      </w:r>
      <w:r w:rsidRPr="00B2356F">
        <w:rPr>
          <w:rFonts w:ascii="Arial" w:hAnsi="Arial" w:cs="Arial"/>
        </w:rPr>
        <w:t xml:space="preserve"> gdzie znaleźli się wśród 25000 prac z całej Polski czyli 3000 szkół.</w:t>
      </w:r>
      <w:r>
        <w:rPr>
          <w:rFonts w:ascii="Arial" w:hAnsi="Arial" w:cs="Arial"/>
        </w:rPr>
        <w:t xml:space="preserve"> Konkurs nie został jeszcze rozwiązany, więc nie wiemy czy któremuś z naszych uczniów się w nim powiodło. Pozostaje - trzymać kciuki!</w:t>
      </w:r>
    </w:p>
    <w:p w:rsidR="00C716C0" w:rsidRPr="00B2356F" w:rsidRDefault="00C716C0" w:rsidP="00BC3D3C">
      <w:pPr>
        <w:spacing w:line="276" w:lineRule="auto"/>
        <w:jc w:val="both"/>
        <w:rPr>
          <w:rFonts w:ascii="Arial" w:hAnsi="Arial" w:cs="Arial"/>
        </w:rPr>
      </w:pPr>
      <w:r>
        <w:rPr>
          <w:noProof/>
        </w:rPr>
        <w:pict>
          <v:shape id="Obraz 1" o:spid="_x0000_s1026" type="#_x0000_t75" style="position:absolute;left:0;text-align:left;margin-left:7.5pt;margin-top:-17.65pt;width:420.95pt;height:315.95pt;z-index:-251658240;visibility:visible">
            <v:imagedata r:id="rId15" o:title=""/>
          </v:shape>
        </w:pict>
      </w: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pStyle w:val="NormalWeb"/>
        <w:spacing w:line="276" w:lineRule="auto"/>
        <w:jc w:val="both"/>
        <w:rPr>
          <w:rFonts w:ascii="Arial" w:hAnsi="Arial" w:cs="Arial"/>
        </w:rPr>
      </w:pPr>
    </w:p>
    <w:p w:rsidR="00C716C0" w:rsidRPr="00B2356F" w:rsidRDefault="00C716C0" w:rsidP="00BC3D3C">
      <w:pPr>
        <w:pStyle w:val="NormalWeb"/>
        <w:spacing w:line="276" w:lineRule="auto"/>
        <w:jc w:val="both"/>
        <w:rPr>
          <w:rFonts w:ascii="Arial" w:hAnsi="Arial" w:cs="Arial"/>
        </w:rPr>
      </w:pPr>
    </w:p>
    <w:p w:rsidR="00C716C0" w:rsidRPr="00B2356F" w:rsidRDefault="00C716C0" w:rsidP="00BC3D3C">
      <w:pPr>
        <w:pStyle w:val="NormalWeb"/>
        <w:spacing w:line="276" w:lineRule="auto"/>
        <w:jc w:val="both"/>
        <w:rPr>
          <w:rFonts w:ascii="Arial" w:hAnsi="Arial" w:cs="Arial"/>
        </w:rPr>
      </w:pPr>
    </w:p>
    <w:p w:rsidR="00C716C0" w:rsidRPr="00B2356F" w:rsidRDefault="00C716C0" w:rsidP="00BC3D3C">
      <w:pPr>
        <w:pStyle w:val="NormalWeb"/>
        <w:spacing w:line="276" w:lineRule="auto"/>
        <w:jc w:val="both"/>
        <w:rPr>
          <w:rFonts w:ascii="Arial" w:hAnsi="Arial" w:cs="Arial"/>
        </w:rPr>
      </w:pPr>
    </w:p>
    <w:p w:rsidR="00C716C0" w:rsidRPr="00B2356F" w:rsidRDefault="00C716C0" w:rsidP="00BC3D3C">
      <w:pPr>
        <w:pStyle w:val="NormalWeb"/>
        <w:spacing w:line="276" w:lineRule="auto"/>
        <w:jc w:val="both"/>
        <w:rPr>
          <w:rFonts w:ascii="Arial" w:hAnsi="Arial" w:cs="Arial"/>
        </w:rPr>
      </w:pPr>
    </w:p>
    <w:p w:rsidR="00C716C0" w:rsidRPr="00B2356F" w:rsidRDefault="00C716C0" w:rsidP="00BC3D3C">
      <w:pPr>
        <w:pStyle w:val="NormalWeb"/>
        <w:spacing w:line="276" w:lineRule="auto"/>
        <w:jc w:val="both"/>
        <w:rPr>
          <w:rFonts w:ascii="Arial" w:hAnsi="Arial" w:cs="Arial"/>
        </w:rPr>
      </w:pPr>
    </w:p>
    <w:p w:rsidR="00C716C0" w:rsidRPr="00B2356F" w:rsidRDefault="00C716C0" w:rsidP="00D17C24">
      <w:pPr>
        <w:pStyle w:val="NormalWeb"/>
        <w:spacing w:line="276" w:lineRule="auto"/>
        <w:jc w:val="center"/>
        <w:rPr>
          <w:rFonts w:ascii="Arial" w:hAnsi="Arial" w:cs="Arial"/>
        </w:rPr>
      </w:pPr>
      <w:r w:rsidRPr="00D17C24">
        <w:rPr>
          <w:rFonts w:ascii="Arial" w:hAnsi="Arial" w:cs="Arial"/>
          <w:b/>
        </w:rPr>
        <w:t>Happening zorganizowany przez panią Alicję Możdżeń (nauczycielkę plastyki) na holu szkoły</w:t>
      </w:r>
    </w:p>
    <w:p w:rsidR="00C716C0" w:rsidRPr="00B2356F" w:rsidRDefault="00C716C0" w:rsidP="00BC3D3C">
      <w:pPr>
        <w:pStyle w:val="NormalWeb"/>
        <w:spacing w:line="276" w:lineRule="auto"/>
        <w:jc w:val="both"/>
        <w:rPr>
          <w:rFonts w:ascii="Arial" w:hAnsi="Arial" w:cs="Arial"/>
        </w:rPr>
      </w:pPr>
      <w:r w:rsidRPr="000E4F88">
        <w:rPr>
          <w:rFonts w:ascii="Arial" w:hAnsi="Arial" w:cs="Arial"/>
          <w:noProof/>
        </w:rPr>
        <w:pict>
          <v:shape id="_x0000_i1030" type="#_x0000_t75" style="width:421.5pt;height:316.5pt;visibility:visible">
            <v:imagedata r:id="rId16" o:title=""/>
          </v:shape>
        </w:pict>
      </w:r>
    </w:p>
    <w:p w:rsidR="00C716C0" w:rsidRDefault="00C716C0" w:rsidP="00BC3D3C">
      <w:pPr>
        <w:pStyle w:val="NormalWeb"/>
        <w:spacing w:line="276" w:lineRule="auto"/>
        <w:jc w:val="both"/>
        <w:rPr>
          <w:rFonts w:ascii="Arial" w:hAnsi="Arial" w:cs="Arial"/>
        </w:rPr>
      </w:pPr>
    </w:p>
    <w:p w:rsidR="00C716C0" w:rsidRPr="005B3549" w:rsidRDefault="00C716C0" w:rsidP="005B3549">
      <w:r w:rsidRPr="00AB7C3D">
        <w:rPr>
          <w:noProof/>
        </w:rPr>
        <w:pict>
          <v:shape id="_x0000_i1031" type="#_x0000_t75" style="width:449.25pt;height:256.5pt;visibility:visible">
            <v:imagedata r:id="rId17" o:title=""/>
          </v:shape>
        </w:pict>
      </w:r>
    </w:p>
    <w:p w:rsidR="00C716C0" w:rsidRDefault="00C716C0" w:rsidP="00BC3D3C">
      <w:pPr>
        <w:pStyle w:val="NormalWeb"/>
        <w:spacing w:line="276" w:lineRule="auto"/>
        <w:jc w:val="both"/>
        <w:rPr>
          <w:rFonts w:ascii="Arial" w:hAnsi="Arial" w:cs="Arial"/>
        </w:rPr>
      </w:pPr>
      <w:r w:rsidRPr="000E4F88">
        <w:rPr>
          <w:rFonts w:ascii="Arial" w:hAnsi="Arial" w:cs="Arial"/>
          <w:noProof/>
        </w:rPr>
        <w:pict>
          <v:shape id="Obraz 422" o:spid="_x0000_i1032" type="#_x0000_t75" style="width:453.75pt;height:321pt;visibility:visible">
            <v:imagedata r:id="rId18" o:title=""/>
          </v:shape>
        </w:pict>
      </w:r>
    </w:p>
    <w:p w:rsidR="00C716C0" w:rsidRPr="00B2356F" w:rsidRDefault="00C716C0" w:rsidP="007315D4">
      <w:pPr>
        <w:pStyle w:val="NormalWeb"/>
        <w:spacing w:line="276" w:lineRule="auto"/>
        <w:jc w:val="center"/>
        <w:rPr>
          <w:rFonts w:ascii="Arial" w:hAnsi="Arial" w:cs="Arial"/>
        </w:rPr>
      </w:pPr>
    </w:p>
    <w:p w:rsidR="00C716C0" w:rsidRDefault="00C716C0" w:rsidP="009F13E1">
      <w:pPr>
        <w:pStyle w:val="NormalWeb"/>
        <w:spacing w:line="276" w:lineRule="auto"/>
        <w:jc w:val="center"/>
        <w:rPr>
          <w:rFonts w:ascii="Arial" w:hAnsi="Arial" w:cs="Arial"/>
          <w:b/>
        </w:rPr>
      </w:pPr>
    </w:p>
    <w:p w:rsidR="00C716C0" w:rsidRPr="009F13E1" w:rsidRDefault="00C716C0" w:rsidP="009F13E1">
      <w:pPr>
        <w:pStyle w:val="NormalWeb"/>
        <w:spacing w:line="276" w:lineRule="auto"/>
        <w:jc w:val="center"/>
        <w:rPr>
          <w:rFonts w:ascii="Arial" w:hAnsi="Arial" w:cs="Arial"/>
          <w:b/>
        </w:rPr>
      </w:pPr>
      <w:r w:rsidRPr="009F13E1">
        <w:rPr>
          <w:rFonts w:ascii="Arial" w:hAnsi="Arial" w:cs="Arial"/>
          <w:b/>
        </w:rPr>
        <w:t>OGÓLNOPOLSKA AKCJA ,,SZLACHETNA PACZKA''</w:t>
      </w:r>
    </w:p>
    <w:p w:rsidR="00C716C0" w:rsidRPr="00B2356F" w:rsidRDefault="00C716C0" w:rsidP="00BC3D3C">
      <w:pPr>
        <w:pStyle w:val="NormalWeb"/>
        <w:spacing w:line="276" w:lineRule="auto"/>
        <w:jc w:val="both"/>
        <w:rPr>
          <w:rFonts w:ascii="Arial" w:hAnsi="Arial" w:cs="Arial"/>
        </w:rPr>
      </w:pPr>
      <w:r w:rsidRPr="00B2356F">
        <w:rPr>
          <w:rFonts w:ascii="Arial" w:hAnsi="Arial" w:cs="Arial"/>
        </w:rPr>
        <w:t xml:space="preserve">KLASA  5d  i klasa 4a zorganizowały świąteczną paczkę </w:t>
      </w:r>
      <w:r>
        <w:rPr>
          <w:rFonts w:ascii="Arial" w:hAnsi="Arial" w:cs="Arial"/>
        </w:rPr>
        <w:t>w ramach ogólnopolskiej akcji "</w:t>
      </w:r>
      <w:r w:rsidRPr="00B2356F">
        <w:rPr>
          <w:rFonts w:ascii="Arial" w:hAnsi="Arial" w:cs="Arial"/>
        </w:rPr>
        <w:t>szlachetna paczka". Wybraliśmy rodzinę z okolicy - matka z dorosłym synem- chłopak po studiach, ale nie może znaleźć pracy. Klasy zebrały 17 kartonów darów- art. spożywcze, pościel, kołdry, odzież, materiały budowlane do remontu mies</w:t>
      </w:r>
      <w:r>
        <w:rPr>
          <w:rFonts w:ascii="Arial" w:hAnsi="Arial" w:cs="Arial"/>
        </w:rPr>
        <w:t>zkania. Dodatkowo nauczycielka przyrody pani</w:t>
      </w:r>
      <w:r w:rsidRPr="00B2356F">
        <w:rPr>
          <w:rFonts w:ascii="Arial" w:hAnsi="Arial" w:cs="Arial"/>
        </w:rPr>
        <w:t xml:space="preserve"> Angelika Latosiewicz zorganizowała sprzedaż kartek świątecznych i </w:t>
      </w:r>
      <w:r>
        <w:rPr>
          <w:rFonts w:ascii="Arial" w:hAnsi="Arial" w:cs="Arial"/>
        </w:rPr>
        <w:t>za co zakupiono  pół tony węgla dla tej rodziny.</w:t>
      </w:r>
    </w:p>
    <w:p w:rsidR="00C716C0" w:rsidRPr="00B2356F" w:rsidRDefault="00C716C0" w:rsidP="00BC3D3C">
      <w:pPr>
        <w:pStyle w:val="NormalWeb"/>
        <w:spacing w:line="276" w:lineRule="auto"/>
        <w:jc w:val="both"/>
        <w:rPr>
          <w:rFonts w:ascii="Arial" w:hAnsi="Arial" w:cs="Arial"/>
        </w:rPr>
      </w:pPr>
      <w:r>
        <w:rPr>
          <w:rFonts w:ascii="Arial" w:hAnsi="Arial" w:cs="Arial"/>
        </w:rPr>
        <w:t>P</w:t>
      </w:r>
      <w:r w:rsidRPr="00B2356F">
        <w:rPr>
          <w:rFonts w:ascii="Arial" w:hAnsi="Arial" w:cs="Arial"/>
        </w:rPr>
        <w:t xml:space="preserve">o otrzymaniu paczki otrzymaliśmy </w:t>
      </w:r>
      <w:r>
        <w:rPr>
          <w:rFonts w:ascii="Arial" w:hAnsi="Arial" w:cs="Arial"/>
        </w:rPr>
        <w:t xml:space="preserve">następujące </w:t>
      </w:r>
      <w:r w:rsidRPr="00B2356F">
        <w:rPr>
          <w:rFonts w:ascii="Arial" w:hAnsi="Arial" w:cs="Arial"/>
        </w:rPr>
        <w:t xml:space="preserve">podziękowania </w:t>
      </w:r>
      <w:r>
        <w:rPr>
          <w:rFonts w:ascii="Arial" w:hAnsi="Arial" w:cs="Arial"/>
        </w:rPr>
        <w:t>:</w:t>
      </w:r>
    </w:p>
    <w:p w:rsidR="00C716C0" w:rsidRPr="00B2356F" w:rsidRDefault="00C716C0" w:rsidP="00BC3D3C">
      <w:pPr>
        <w:pStyle w:val="NormalWeb"/>
        <w:spacing w:line="276" w:lineRule="auto"/>
        <w:jc w:val="both"/>
        <w:rPr>
          <w:rFonts w:ascii="Arial" w:hAnsi="Arial" w:cs="Arial"/>
          <w:i/>
        </w:rPr>
      </w:pPr>
      <w:r>
        <w:rPr>
          <w:rFonts w:ascii="Arial" w:hAnsi="Arial" w:cs="Arial"/>
          <w:i/>
        </w:rPr>
        <w:t>Drogi Darczyńco</w:t>
      </w:r>
    </w:p>
    <w:p w:rsidR="00C716C0" w:rsidRDefault="00C716C0" w:rsidP="00BC3D3C">
      <w:pPr>
        <w:pStyle w:val="NormalWeb"/>
        <w:spacing w:line="276" w:lineRule="auto"/>
        <w:jc w:val="both"/>
        <w:rPr>
          <w:rFonts w:ascii="Arial" w:hAnsi="Arial" w:cs="Arial"/>
          <w:i/>
        </w:rPr>
      </w:pPr>
      <w:r>
        <w:rPr>
          <w:rFonts w:ascii="Arial" w:hAnsi="Arial" w:cs="Arial"/>
          <w:i/>
        </w:rPr>
        <w:t xml:space="preserve">cyt. </w:t>
      </w:r>
      <w:r w:rsidRPr="00B2356F">
        <w:rPr>
          <w:rFonts w:ascii="Arial" w:hAnsi="Arial" w:cs="Arial"/>
          <w:i/>
        </w:rPr>
        <w:t>,,Cieszymy się, że razem z nami zmieniasz świat na lepsze! Miłość wyraża się w trafionym prezencie, który nie jest banalnym podarkiem, ale strzałem prosto w serce. Sami wiemy, jak się czujemy, gdy ktoś trafi w nasze marzenia, zwłaszcza kiedy wydają się nierealne. Cieszymy się, że uczestniczyłeś w radości obdarowanej rodziny podczas dostarczenia paczki.''</w:t>
      </w:r>
    </w:p>
    <w:p w:rsidR="00C716C0" w:rsidRPr="00B2356F" w:rsidRDefault="00C716C0" w:rsidP="00BC3D3C">
      <w:pPr>
        <w:pStyle w:val="NormalWeb"/>
        <w:spacing w:line="276" w:lineRule="auto"/>
        <w:jc w:val="both"/>
        <w:rPr>
          <w:rFonts w:ascii="Arial" w:hAnsi="Arial" w:cs="Arial"/>
          <w:i/>
        </w:rPr>
      </w:pPr>
      <w:r w:rsidRPr="00B2356F">
        <w:rPr>
          <w:rFonts w:ascii="Arial" w:hAnsi="Arial" w:cs="Arial"/>
        </w:rPr>
        <w:t>Wolontari</w:t>
      </w:r>
      <w:r>
        <w:rPr>
          <w:rFonts w:ascii="Arial" w:hAnsi="Arial" w:cs="Arial"/>
        </w:rPr>
        <w:t>usz, który opiekował się rodziną</w:t>
      </w:r>
      <w:r w:rsidRPr="00B2356F">
        <w:rPr>
          <w:rFonts w:ascii="Arial" w:hAnsi="Arial" w:cs="Arial"/>
        </w:rPr>
        <w:t xml:space="preserve"> chciał przekazać kilka słów od siebie.</w:t>
      </w:r>
    </w:p>
    <w:p w:rsidR="00C716C0" w:rsidRPr="00B2356F" w:rsidRDefault="00C716C0" w:rsidP="00BC3D3C">
      <w:pPr>
        <w:pStyle w:val="NormalWeb"/>
        <w:spacing w:line="276" w:lineRule="auto"/>
        <w:jc w:val="both"/>
        <w:rPr>
          <w:rFonts w:ascii="Arial" w:hAnsi="Arial" w:cs="Arial"/>
        </w:rPr>
      </w:pPr>
      <w:r w:rsidRPr="00B2356F">
        <w:rPr>
          <w:rFonts w:ascii="Arial" w:hAnsi="Arial" w:cs="Arial"/>
        </w:rPr>
        <w:t xml:space="preserve">Relacja z dostarczenia i rozpakowywania paczki przez rodzinę: </w:t>
      </w:r>
    </w:p>
    <w:p w:rsidR="00C716C0" w:rsidRPr="00B2356F" w:rsidRDefault="00C716C0" w:rsidP="00BC3D3C">
      <w:pPr>
        <w:pStyle w:val="NormalWeb"/>
        <w:spacing w:line="276" w:lineRule="auto"/>
        <w:jc w:val="both"/>
        <w:rPr>
          <w:rFonts w:ascii="Arial" w:hAnsi="Arial" w:cs="Arial"/>
        </w:rPr>
      </w:pPr>
      <w:r w:rsidRPr="00B2356F">
        <w:rPr>
          <w:rFonts w:ascii="Arial" w:hAnsi="Arial" w:cs="Arial"/>
        </w:rPr>
        <w:t>Rodzina</w:t>
      </w:r>
      <w:r>
        <w:rPr>
          <w:rFonts w:ascii="Arial" w:hAnsi="Arial" w:cs="Arial"/>
        </w:rPr>
        <w:t>,</w:t>
      </w:r>
      <w:r w:rsidRPr="00B2356F">
        <w:rPr>
          <w:rFonts w:ascii="Arial" w:hAnsi="Arial" w:cs="Arial"/>
        </w:rPr>
        <w:t xml:space="preserve"> kiedy usłyszała, że wszystkie paczki znajdujące się w samochodzie są przeznaczone dla nich, pani Józefa niemal się popłakała mówiąc " obiecała</w:t>
      </w:r>
      <w:r>
        <w:rPr>
          <w:rFonts w:ascii="Arial" w:hAnsi="Arial" w:cs="Arial"/>
        </w:rPr>
        <w:t>m</w:t>
      </w:r>
      <w:r w:rsidRPr="00B2356F">
        <w:rPr>
          <w:rFonts w:ascii="Arial" w:hAnsi="Arial" w:cs="Arial"/>
        </w:rPr>
        <w:t xml:space="preserve"> sobie, że nie będę płakać". Największą radość rodzinie przyniosło rozpakowanie paczki z materiałami budowlanymi oraz paczki z mlekiem. Pani Józefa pod wpływem emocji nie pamiętała w jakiej miejscowości mieszka oraz jak ma na imię. Na pierwszy rzut oka było wid</w:t>
      </w:r>
      <w:r>
        <w:rPr>
          <w:rFonts w:ascii="Arial" w:hAnsi="Arial" w:cs="Arial"/>
        </w:rPr>
        <w:t>ać w ich oczach radość, nadzieję</w:t>
      </w:r>
      <w:r w:rsidRPr="00B2356F">
        <w:rPr>
          <w:rFonts w:ascii="Arial" w:hAnsi="Arial" w:cs="Arial"/>
        </w:rPr>
        <w:t xml:space="preserve"> na lepsze jutro oraz szczęście. </w:t>
      </w:r>
    </w:p>
    <w:p w:rsidR="00C716C0" w:rsidRPr="00B2356F" w:rsidRDefault="00C716C0" w:rsidP="00BC3D3C">
      <w:pPr>
        <w:pStyle w:val="NormalWeb"/>
        <w:spacing w:line="276" w:lineRule="auto"/>
        <w:jc w:val="both"/>
        <w:rPr>
          <w:rFonts w:ascii="Arial" w:hAnsi="Arial" w:cs="Arial"/>
        </w:rPr>
      </w:pPr>
      <w:r w:rsidRPr="00B2356F">
        <w:rPr>
          <w:rFonts w:ascii="Arial" w:hAnsi="Arial" w:cs="Arial"/>
        </w:rPr>
        <w:t xml:space="preserve">Co chce Państwu przekazać wolontariusz: </w:t>
      </w:r>
    </w:p>
    <w:p w:rsidR="00C716C0" w:rsidRPr="00B2356F" w:rsidRDefault="00C716C0" w:rsidP="00BC3D3C">
      <w:pPr>
        <w:pStyle w:val="NormalWeb"/>
        <w:spacing w:line="276" w:lineRule="auto"/>
        <w:jc w:val="both"/>
        <w:rPr>
          <w:rFonts w:ascii="Arial" w:hAnsi="Arial" w:cs="Arial"/>
          <w:i/>
        </w:rPr>
      </w:pPr>
      <w:r w:rsidRPr="00B2356F">
        <w:rPr>
          <w:rFonts w:ascii="Arial" w:hAnsi="Arial" w:cs="Arial"/>
          <w:i/>
        </w:rPr>
        <w:t>,,Chciał</w:t>
      </w:r>
      <w:r>
        <w:rPr>
          <w:rFonts w:ascii="Arial" w:hAnsi="Arial" w:cs="Arial"/>
          <w:i/>
        </w:rPr>
        <w:t>bym podziękować pani Angelice</w:t>
      </w:r>
      <w:r w:rsidRPr="00B2356F">
        <w:rPr>
          <w:rFonts w:ascii="Arial" w:hAnsi="Arial" w:cs="Arial"/>
          <w:i/>
        </w:rPr>
        <w:t xml:space="preserve"> Latosiewicz za przygotowan</w:t>
      </w:r>
      <w:r>
        <w:rPr>
          <w:rFonts w:ascii="Arial" w:hAnsi="Arial" w:cs="Arial"/>
          <w:i/>
        </w:rPr>
        <w:t>ie paczki oraz jej podopiecznym, bez których nie było</w:t>
      </w:r>
      <w:r w:rsidRPr="00B2356F">
        <w:rPr>
          <w:rFonts w:ascii="Arial" w:hAnsi="Arial" w:cs="Arial"/>
          <w:i/>
        </w:rPr>
        <w:t>by paczki. Serdecznie dziękuję za pracę i wkład j</w:t>
      </w:r>
      <w:r>
        <w:rPr>
          <w:rFonts w:ascii="Arial" w:hAnsi="Arial" w:cs="Arial"/>
          <w:i/>
        </w:rPr>
        <w:t>aki włożyliście, aby stworzyć tę</w:t>
      </w:r>
      <w:r w:rsidRPr="00B2356F">
        <w:rPr>
          <w:rFonts w:ascii="Arial" w:hAnsi="Arial" w:cs="Arial"/>
          <w:i/>
        </w:rPr>
        <w:t xml:space="preserve"> paczkę. Dziękuję jeszcze raz i życzę Wesołych Świąt! ''</w:t>
      </w: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r>
        <w:rPr>
          <w:rFonts w:ascii="Arial" w:hAnsi="Arial" w:cs="Arial"/>
        </w:rPr>
        <w:t>Klasa Vd ze "szlachetną paczką"</w:t>
      </w: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r w:rsidRPr="000E4F88">
        <w:rPr>
          <w:rFonts w:ascii="Arial" w:hAnsi="Arial" w:cs="Arial"/>
          <w:noProof/>
        </w:rPr>
        <w:pict>
          <v:shape id="_x0000_i1033" type="#_x0000_t75" style="width:453.75pt;height:303pt;visibility:visible">
            <v:imagedata r:id="rId19" o:title=""/>
          </v:shape>
        </w:pict>
      </w:r>
    </w:p>
    <w:p w:rsidR="00C716C0" w:rsidRPr="00B2356F" w:rsidRDefault="00C716C0" w:rsidP="00BC3D3C">
      <w:pPr>
        <w:spacing w:line="276" w:lineRule="auto"/>
        <w:jc w:val="both"/>
        <w:rPr>
          <w:rFonts w:ascii="Arial" w:hAnsi="Arial" w:cs="Arial"/>
        </w:rPr>
      </w:pPr>
      <w:r w:rsidRPr="00B2356F">
        <w:rPr>
          <w:rFonts w:ascii="Arial" w:hAnsi="Arial" w:cs="Arial"/>
        </w:rPr>
        <w:object w:dxaOrig="9180" w:dyaOrig="12885">
          <v:shape id="_x0000_i1034" type="#_x0000_t75" style="width:459pt;height:644.25pt" o:ole="">
            <v:imagedata r:id="rId20" o:title=""/>
          </v:shape>
          <o:OLEObject Type="Embed" ProgID="AcroExch.Document.7" ShapeID="_x0000_i1034" DrawAspect="Content" ObjectID="_1463764523" r:id="rId21"/>
        </w:object>
      </w:r>
    </w:p>
    <w:p w:rsidR="00C716C0" w:rsidRPr="00B2356F" w:rsidRDefault="00C716C0" w:rsidP="00BC3D3C">
      <w:pPr>
        <w:spacing w:line="276" w:lineRule="auto"/>
        <w:jc w:val="both"/>
        <w:rPr>
          <w:rFonts w:ascii="Arial" w:hAnsi="Arial" w:cs="Arial"/>
        </w:rPr>
      </w:pPr>
    </w:p>
    <w:p w:rsidR="00C716C0" w:rsidRPr="00B2356F" w:rsidRDefault="00C716C0" w:rsidP="00BC3D3C">
      <w:pPr>
        <w:spacing w:line="276" w:lineRule="auto"/>
        <w:jc w:val="both"/>
        <w:rPr>
          <w:rFonts w:ascii="Arial" w:hAnsi="Arial" w:cs="Arial"/>
        </w:rPr>
      </w:pPr>
    </w:p>
    <w:p w:rsidR="00C716C0" w:rsidRPr="00B2356F" w:rsidRDefault="00C716C0" w:rsidP="003F060F">
      <w:pPr>
        <w:spacing w:before="100" w:beforeAutospacing="1" w:after="100" w:afterAutospacing="1" w:line="276" w:lineRule="auto"/>
        <w:jc w:val="center"/>
        <w:outlineLvl w:val="1"/>
        <w:rPr>
          <w:rFonts w:ascii="Arial" w:hAnsi="Arial" w:cs="Arial"/>
          <w:b/>
          <w:bCs/>
        </w:rPr>
      </w:pPr>
      <w:hyperlink r:id="rId22" w:tooltip="Permanent Link to „PRAWDZIWY SKARB” W TEATRZYKU I NA WARSZTATACH" w:history="1">
        <w:r w:rsidRPr="00B2356F">
          <w:rPr>
            <w:rFonts w:ascii="Arial" w:hAnsi="Arial" w:cs="Arial"/>
            <w:b/>
            <w:bCs/>
            <w:color w:val="0000FF"/>
            <w:u w:val="single"/>
          </w:rPr>
          <w:t>„PRAWDZIWY SKARB” W TEATRZYKU I NA WARSZTATACH</w:t>
        </w:r>
      </w:hyperlink>
    </w:p>
    <w:p w:rsidR="00C716C0" w:rsidRPr="00B2356F" w:rsidRDefault="00C716C0" w:rsidP="00BC3D3C">
      <w:pPr>
        <w:spacing w:line="276" w:lineRule="auto"/>
        <w:jc w:val="both"/>
        <w:rPr>
          <w:rFonts w:ascii="Arial" w:hAnsi="Arial" w:cs="Arial"/>
        </w:rPr>
      </w:pPr>
    </w:p>
    <w:p w:rsidR="00C716C0" w:rsidRPr="00B2356F" w:rsidRDefault="00C716C0" w:rsidP="00BC3D3C">
      <w:pPr>
        <w:spacing w:before="100" w:beforeAutospacing="1" w:line="276" w:lineRule="auto"/>
        <w:jc w:val="both"/>
        <w:rPr>
          <w:rFonts w:ascii="Arial" w:hAnsi="Arial" w:cs="Arial"/>
        </w:rPr>
      </w:pPr>
      <w:r w:rsidRPr="00B2356F">
        <w:rPr>
          <w:rFonts w:ascii="Arial" w:hAnsi="Arial" w:cs="Arial"/>
        </w:rPr>
        <w:t xml:space="preserve"> </w:t>
      </w:r>
      <w:hyperlink r:id="rId23" w:history="1">
        <w:r w:rsidRPr="000E4F88">
          <w:rPr>
            <w:rFonts w:ascii="Arial" w:hAnsi="Arial" w:cs="Arial"/>
            <w:noProof/>
            <w:color w:val="0000FF"/>
          </w:rPr>
          <w:pict>
            <v:shape id="Obraz 4" o:spid="_x0000_i1035" type="#_x0000_t75" alt="http://sp2myslenice.edu.pl/wp-content/uploads/2014/01/DSCN4156-300x225.jpg" href="http://sp2myslenice.edu.pl/wp-content/uploads/2014/01/DSCN4156.j" style="width:225pt;height:168.75pt;visibility:visible" o:button="t">
              <v:fill o:detectmouseclick="t"/>
              <v:imagedata r:id="rId24" o:title=""/>
            </v:shape>
          </w:pict>
        </w:r>
      </w:hyperlink>
      <w:hyperlink r:id="rId25" w:history="1">
        <w:r w:rsidRPr="000E4F88">
          <w:rPr>
            <w:rFonts w:ascii="Arial" w:hAnsi="Arial" w:cs="Arial"/>
            <w:noProof/>
            <w:color w:val="0000FF"/>
          </w:rPr>
          <w:pict>
            <v:shape id="Obraz 5" o:spid="_x0000_i1036" type="#_x0000_t75" alt="http://sp2myslenice.edu.pl/wp-content/uploads/2014/01/DSCN4158-300x225.jpg" href="http://sp2myslenice.edu.pl/wp-content/uploads/2014/01/DSCN4158.j" style="width:225pt;height:168.75pt;visibility:visible" o:button="t">
              <v:fill o:detectmouseclick="t"/>
              <v:imagedata r:id="rId26" o:title=""/>
            </v:shape>
          </w:pict>
        </w:r>
      </w:hyperlink>
    </w:p>
    <w:p w:rsidR="00C716C0" w:rsidRPr="00B2356F" w:rsidRDefault="00C716C0" w:rsidP="00BC3D3C">
      <w:pPr>
        <w:spacing w:before="100" w:beforeAutospacing="1" w:line="276" w:lineRule="auto"/>
        <w:jc w:val="both"/>
        <w:rPr>
          <w:rFonts w:ascii="Arial" w:hAnsi="Arial" w:cs="Arial"/>
        </w:rPr>
      </w:pPr>
      <w:r w:rsidRPr="00B2356F">
        <w:rPr>
          <w:rFonts w:ascii="Arial" w:hAnsi="Arial" w:cs="Arial"/>
        </w:rPr>
        <w:t xml:space="preserve">        Uczniowie klas I-III obejrzeli widowisko pt.,, Prawdziwy skarb” wystawione przez Kr</w:t>
      </w:r>
      <w:r>
        <w:rPr>
          <w:rFonts w:ascii="Arial" w:hAnsi="Arial" w:cs="Arial"/>
        </w:rPr>
        <w:t>akowski Teatr Profilaktyczny ,,</w:t>
      </w:r>
      <w:r w:rsidRPr="00B2356F">
        <w:rPr>
          <w:rFonts w:ascii="Arial" w:hAnsi="Arial" w:cs="Arial"/>
        </w:rPr>
        <w:t xml:space="preserve">Inspiracja” . Akcja rozgrywała się z udziałem dwóch głównych bohaterów żółwia i papugi. Po drodze czekały ich różne przygody i trudności. Uczniowie mieli okazję zobaczyć na czym polega prawdziwa przyjaźń, jak odróżnić dobro od zła. Przedstawienie zakończyło się szczęśliwie, a prawdziwym skarbem, którego warto w życiu szukać okazała się  przyjaźń. </w:t>
      </w:r>
    </w:p>
    <w:p w:rsidR="00C716C0" w:rsidRPr="00B2356F" w:rsidRDefault="00C716C0" w:rsidP="00BC3D3C">
      <w:pPr>
        <w:spacing w:before="100" w:beforeAutospacing="1" w:line="276" w:lineRule="auto"/>
        <w:jc w:val="both"/>
        <w:rPr>
          <w:rFonts w:ascii="Arial" w:hAnsi="Arial" w:cs="Arial"/>
        </w:rPr>
      </w:pPr>
      <w:r w:rsidRPr="00B2356F">
        <w:rPr>
          <w:rFonts w:ascii="Arial" w:hAnsi="Arial" w:cs="Arial"/>
        </w:rPr>
        <w:t> W drugiej części uczniowie uczestniczyli w dwugodzinnych warsztatach prowadzonych przez pedagoga szkoł</w:t>
      </w:r>
      <w:r>
        <w:rPr>
          <w:rFonts w:ascii="Arial" w:hAnsi="Arial" w:cs="Arial"/>
        </w:rPr>
        <w:t>y panią Beatę Pacek. Tematy  ,,Mój przyjaciel” oraz ,,</w:t>
      </w:r>
      <w:r w:rsidRPr="00B2356F">
        <w:rPr>
          <w:rFonts w:ascii="Arial" w:hAnsi="Arial" w:cs="Arial"/>
        </w:rPr>
        <w:t>Jesteśmy  różni” dzieci poznawały poprzez zabawę, trening interpersonalny, rysunek, pogadanki, zabawy interaktywne czy  pracę w grupach. Celem zarówno przedstawienia jak i lekcji było poznanie cech prawdziwej przyjaźni, uwrażliwienie na wartość drugiej osoby, a także zwrócenie uwagi na to, że każdy jest i</w:t>
      </w:r>
      <w:r>
        <w:rPr>
          <w:rFonts w:ascii="Arial" w:hAnsi="Arial" w:cs="Arial"/>
        </w:rPr>
        <w:t xml:space="preserve">nny. Temat wkomponował się </w:t>
      </w:r>
      <w:r w:rsidRPr="00B2356F">
        <w:rPr>
          <w:rFonts w:ascii="Arial" w:hAnsi="Arial" w:cs="Arial"/>
        </w:rPr>
        <w:t xml:space="preserve"> w konkurs ,,Bezpieczna szkoła -bezpieczny uczeń” .</w:t>
      </w:r>
    </w:p>
    <w:p w:rsidR="00C716C0" w:rsidRDefault="00C716C0" w:rsidP="00BC3D3C">
      <w:pPr>
        <w:spacing w:before="100" w:beforeAutospacing="1" w:line="276" w:lineRule="auto"/>
        <w:jc w:val="both"/>
        <w:rPr>
          <w:rFonts w:ascii="Arial" w:hAnsi="Arial" w:cs="Arial"/>
          <w:noProof/>
          <w:color w:val="0000FF"/>
        </w:rPr>
      </w:pPr>
    </w:p>
    <w:p w:rsidR="00C716C0" w:rsidRDefault="00C716C0" w:rsidP="00BC3D3C">
      <w:pPr>
        <w:spacing w:before="100" w:beforeAutospacing="1" w:line="276" w:lineRule="auto"/>
        <w:jc w:val="both"/>
        <w:rPr>
          <w:rFonts w:ascii="Arial" w:hAnsi="Arial" w:cs="Arial"/>
          <w:noProof/>
          <w:sz w:val="22"/>
        </w:rPr>
      </w:pPr>
    </w:p>
    <w:p w:rsidR="00C716C0" w:rsidRPr="00FF7BE3" w:rsidRDefault="00C716C0" w:rsidP="00BC3D3C">
      <w:pPr>
        <w:spacing w:before="100" w:beforeAutospacing="1" w:line="276" w:lineRule="auto"/>
        <w:jc w:val="both"/>
        <w:rPr>
          <w:rFonts w:ascii="Arial" w:hAnsi="Arial" w:cs="Arial"/>
          <w:noProof/>
          <w:sz w:val="22"/>
        </w:rPr>
      </w:pPr>
      <w:r w:rsidRPr="00FF7BE3">
        <w:rPr>
          <w:rFonts w:ascii="Arial" w:hAnsi="Arial" w:cs="Arial"/>
          <w:noProof/>
          <w:sz w:val="22"/>
        </w:rPr>
        <w:t>Klasa IIe podcz</w:t>
      </w:r>
      <w:r>
        <w:rPr>
          <w:rFonts w:ascii="Arial" w:hAnsi="Arial" w:cs="Arial"/>
          <w:noProof/>
          <w:sz w:val="22"/>
        </w:rPr>
        <w:t>as warsztatów z pedagogiem panią B</w:t>
      </w:r>
      <w:r w:rsidRPr="00FF7BE3">
        <w:rPr>
          <w:rFonts w:ascii="Arial" w:hAnsi="Arial" w:cs="Arial"/>
          <w:noProof/>
          <w:sz w:val="22"/>
        </w:rPr>
        <w:t>eat</w:t>
      </w:r>
      <w:r>
        <w:rPr>
          <w:rFonts w:ascii="Arial" w:hAnsi="Arial" w:cs="Arial"/>
          <w:noProof/>
          <w:sz w:val="22"/>
        </w:rPr>
        <w:t>ą</w:t>
      </w:r>
      <w:r w:rsidRPr="00FF7BE3">
        <w:rPr>
          <w:rFonts w:ascii="Arial" w:hAnsi="Arial" w:cs="Arial"/>
          <w:noProof/>
          <w:sz w:val="22"/>
        </w:rPr>
        <w:t xml:space="preserve"> Pacek</w:t>
      </w:r>
    </w:p>
    <w:p w:rsidR="00C716C0" w:rsidRPr="00B2356F" w:rsidRDefault="00C716C0" w:rsidP="00BC3D3C">
      <w:pPr>
        <w:spacing w:before="100" w:beforeAutospacing="1" w:line="276" w:lineRule="auto"/>
        <w:jc w:val="both"/>
        <w:rPr>
          <w:rFonts w:ascii="Arial" w:hAnsi="Arial" w:cs="Arial"/>
        </w:rPr>
      </w:pPr>
      <w:hyperlink r:id="rId27" w:history="1">
        <w:r w:rsidRPr="000E4F88">
          <w:rPr>
            <w:rFonts w:ascii="Arial" w:hAnsi="Arial" w:cs="Arial"/>
            <w:noProof/>
            <w:color w:val="0000FF"/>
          </w:rPr>
          <w:pict>
            <v:shape id="Obraz 6" o:spid="_x0000_i1037" type="#_x0000_t75" alt="http://sp2myslenice.edu.pl/wp-content/uploads/2014/01/DSCN4159-300x225.jpg" href="http://sp2myslenice.edu.pl/wp-content/uploads/2014/01/DSCN4159.j" style="width:225pt;height:168.75pt;visibility:visible" o:button="t">
              <v:fill o:detectmouseclick="t"/>
              <v:imagedata r:id="rId28" o:title=""/>
            </v:shape>
          </w:pict>
        </w:r>
      </w:hyperlink>
      <w:hyperlink r:id="rId29" w:history="1">
        <w:r w:rsidRPr="000E4F88">
          <w:rPr>
            <w:rFonts w:ascii="Arial" w:hAnsi="Arial" w:cs="Arial"/>
            <w:noProof/>
            <w:color w:val="0000FF"/>
          </w:rPr>
          <w:pict>
            <v:shape id="Obraz 7" o:spid="_x0000_i1038" type="#_x0000_t75" alt="http://sp2myslenice.edu.pl/wp-content/uploads/2014/01/DSCN41611-225x300.jpg" href="http://sp2myslenice.edu.pl/wp-content/uploads/2014/01/DSCN41611.j" style="width:168.75pt;height:225pt;visibility:visible" o:button="t">
              <v:fill o:detectmouseclick="t"/>
              <v:imagedata r:id="rId30" o:title=""/>
            </v:shape>
          </w:pict>
        </w:r>
      </w:hyperlink>
    </w:p>
    <w:p w:rsidR="00C716C0" w:rsidRDefault="00C716C0" w:rsidP="00BC3D3C">
      <w:pPr>
        <w:spacing w:line="276" w:lineRule="auto"/>
        <w:jc w:val="both"/>
        <w:rPr>
          <w:rFonts w:ascii="Arial" w:hAnsi="Arial" w:cs="Arial"/>
        </w:rPr>
      </w:pPr>
    </w:p>
    <w:p w:rsidR="00C716C0" w:rsidRDefault="00C716C0" w:rsidP="00042944">
      <w:pPr>
        <w:pStyle w:val="Heading2"/>
        <w:jc w:val="center"/>
      </w:pPr>
      <w:hyperlink r:id="rId31" w:tooltip="Permanent Link to JASEŁKA W GŁOGOCZOWIE" w:history="1">
        <w:r>
          <w:rPr>
            <w:rStyle w:val="Hyperlink"/>
          </w:rPr>
          <w:t>JASEŁKA W DOMACH STAROŚCI</w:t>
        </w:r>
      </w:hyperlink>
    </w:p>
    <w:p w:rsidR="00C716C0" w:rsidRDefault="00C716C0" w:rsidP="00042944">
      <w:pPr>
        <w:spacing w:before="100" w:beforeAutospacing="1" w:after="100" w:afterAutospacing="1"/>
        <w:jc w:val="both"/>
      </w:pPr>
      <w:hyperlink r:id="rId32" w:history="1">
        <w:r w:rsidRPr="000E4F88">
          <w:rPr>
            <w:noProof/>
            <w:color w:val="0000FF"/>
          </w:rPr>
          <w:pict>
            <v:shape id="Obraz 25" o:spid="_x0000_i1039" type="#_x0000_t75" alt="http://sp2myslenice.edu.pl/wp-content/uploads/2014/01/IMG_8779-300x225.jpg" href="http://sp2myslenice.edu.pl/wp-content/uploads/2014/01/IMG_8779.j" style="width:225pt;height:168.75pt;visibility:visible" o:button="t">
              <v:fill o:detectmouseclick="t"/>
              <v:imagedata r:id="rId33" o:title=""/>
            </v:shape>
          </w:pict>
        </w:r>
      </w:hyperlink>
      <w:hyperlink r:id="rId34" w:history="1">
        <w:r w:rsidRPr="000E4F88">
          <w:rPr>
            <w:noProof/>
            <w:color w:val="0000FF"/>
          </w:rPr>
          <w:pict>
            <v:shape id="Obraz 26" o:spid="_x0000_i1040" type="#_x0000_t75" alt="http://sp2myslenice.edu.pl/wp-content/uploads/2014/01/IMG_8752-300x225.jpg" href="http://sp2myslenice.edu.pl/wp-content/uploads/2014/01/IMG_8752.j" style="width:225pt;height:168.75pt;visibility:visible" o:button="t">
              <v:fill o:detectmouseclick="t"/>
              <v:imagedata r:id="rId35" o:title=""/>
            </v:shape>
          </w:pict>
        </w:r>
      </w:hyperlink>
    </w:p>
    <w:p w:rsidR="00C716C0" w:rsidRDefault="00C716C0" w:rsidP="00042944">
      <w:pPr>
        <w:spacing w:before="100" w:beforeAutospacing="1" w:after="100" w:afterAutospacing="1"/>
        <w:jc w:val="both"/>
      </w:pPr>
      <w:r>
        <w:t>08 stycznia 2014 r. klasy Vb z wych. panią Agatą Danek i VIa z wych. panią Agnieszką Tyrpą przedstawiły jasełka pensjonariuszom Domu Pomocy Społecznej w Pcimiu i Domu Seniora w Drogini.</w:t>
      </w:r>
    </w:p>
    <w:p w:rsidR="00C716C0" w:rsidRPr="009156D1" w:rsidRDefault="00C716C0" w:rsidP="00042944">
      <w:pPr>
        <w:spacing w:before="100" w:beforeAutospacing="1" w:after="100" w:afterAutospacing="1"/>
        <w:jc w:val="both"/>
        <w:rPr>
          <w:b/>
        </w:rPr>
      </w:pPr>
      <w:r>
        <w:rPr>
          <w:b/>
        </w:rPr>
        <w:t>Relacja uczennicy:</w:t>
      </w:r>
    </w:p>
    <w:p w:rsidR="00C716C0" w:rsidRDefault="00C716C0" w:rsidP="00042944">
      <w:pPr>
        <w:spacing w:before="100" w:beforeAutospacing="1" w:after="100" w:afterAutospacing="1"/>
        <w:jc w:val="both"/>
      </w:pPr>
      <w:r>
        <w:t>Widzieliśmy zachwyt na ich twarzach i dzięki temu byliśmy niezwykle zadowoleni. Tak naprawdę przed występem mieliśmy dużą tremę, a do naszych zadań należało także ułożenie dekoracji – a to nie było wcale łatwe do zrobienia. Na szczęście zdążyliśmy, powiodły się nasze zmagania z czasem i wszystko się udało. Cieszyliśmy się, że widzom podobały się jasełka, bo teraz wiemy, że warto tam gościć i wypełnić salę duchem świąt. Choć okres świąteczny skończył się, dalej czuliśmy magię tych wspaniałych dni.</w:t>
      </w:r>
    </w:p>
    <w:p w:rsidR="00C716C0" w:rsidRDefault="00C716C0" w:rsidP="00042944">
      <w:pPr>
        <w:spacing w:before="100" w:beforeAutospacing="1" w:after="100" w:afterAutospacing="1"/>
        <w:jc w:val="both"/>
      </w:pPr>
      <w:r>
        <w:t>W autobusie jeszcze długo mówiliśmy o tym wydarzeniu i wiemy, iż na zawsze pozostanie ono nie tylko w naszej pamięci, ale również w naszych sercach. To było naprawdę niezapomniane wydarzenie.</w:t>
      </w:r>
    </w:p>
    <w:p w:rsidR="00C716C0" w:rsidRDefault="00C716C0" w:rsidP="00042944">
      <w:pPr>
        <w:spacing w:before="100" w:beforeAutospacing="1" w:after="100" w:afterAutospacing="1"/>
        <w:jc w:val="right"/>
      </w:pPr>
      <w:r>
        <w:rPr>
          <w:rStyle w:val="Strong"/>
        </w:rPr>
        <w:t xml:space="preserve">Anita Motyka kl. Vb </w:t>
      </w:r>
    </w:p>
    <w:p w:rsidR="00C716C0" w:rsidRDefault="00C716C0" w:rsidP="00042944">
      <w:pPr>
        <w:pStyle w:val="NormalWeb"/>
      </w:pPr>
      <w:hyperlink r:id="rId36" w:history="1">
        <w:r w:rsidRPr="000E4F88">
          <w:rPr>
            <w:noProof/>
            <w:color w:val="0000FF"/>
          </w:rPr>
          <w:pict>
            <v:shape id="Obraz 27" o:spid="_x0000_i1041" type="#_x0000_t75" alt="http://sp2myslenice.edu.pl/wp-content/uploads/2014/01/IMG_8758-300x225.jpg" href="http://sp2myslenice.edu.pl/wp-content/uploads/2014/01/IMG_8758.j" style="width:225pt;height:168.75pt;visibility:visible" o:button="t">
              <v:fill o:detectmouseclick="t"/>
              <v:imagedata r:id="rId37" o:title=""/>
            </v:shape>
          </w:pict>
        </w:r>
      </w:hyperlink>
    </w:p>
    <w:p w:rsidR="00C716C0" w:rsidRDefault="00C716C0" w:rsidP="00042944">
      <w:pPr>
        <w:spacing w:before="100" w:beforeAutospacing="1" w:after="100" w:afterAutospacing="1"/>
        <w:jc w:val="right"/>
      </w:pPr>
      <w:hyperlink r:id="rId38" w:history="1">
        <w:r w:rsidRPr="000E4F88">
          <w:rPr>
            <w:b/>
            <w:noProof/>
            <w:color w:val="0000FF"/>
          </w:rPr>
          <w:pict>
            <v:shape id="Obraz 28" o:spid="_x0000_i1042" type="#_x0000_t75" alt="http://sp2myslenice.edu.pl/wp-content/uploads/2014/01/IMG_8760-300x225.jpg" href="http://sp2myslenice.edu.pl/wp-content/uploads/2014/01/IMG_8760.j" style="width:225pt;height:168.75pt;visibility:visible" o:button="t">
              <v:fill o:detectmouseclick="t"/>
              <v:imagedata r:id="rId39" o:title=""/>
            </v:shape>
          </w:pict>
        </w:r>
      </w:hyperlink>
      <w:hyperlink r:id="rId40" w:history="1">
        <w:r w:rsidRPr="000E4F88">
          <w:rPr>
            <w:b/>
            <w:noProof/>
            <w:color w:val="0000FF"/>
          </w:rPr>
          <w:pict>
            <v:shape id="Obraz 29" o:spid="_x0000_i1043" type="#_x0000_t75" alt="http://sp2myslenice.edu.pl/wp-content/uploads/2014/01/IMG_8772-300x225.jpg" href="http://sp2myslenice.edu.pl/wp-content/uploads/2014/01/IMG_8772.j" style="width:225pt;height:168.75pt;visibility:visible" o:button="t">
              <v:fill o:detectmouseclick="t"/>
              <v:imagedata r:id="rId41" o:title=""/>
            </v:shape>
          </w:pict>
        </w:r>
      </w:hyperlink>
      <w:r>
        <w:rPr>
          <w:rStyle w:val="Strong"/>
        </w:rPr>
        <w:t xml:space="preserve"> </w:t>
      </w:r>
      <w:r>
        <w:t xml:space="preserve"> </w:t>
      </w:r>
    </w:p>
    <w:p w:rsidR="00C716C0" w:rsidRDefault="00C716C0" w:rsidP="009156D1">
      <w:pPr>
        <w:rPr>
          <w:noProof/>
        </w:rPr>
      </w:pPr>
    </w:p>
    <w:p w:rsidR="00C716C0" w:rsidRPr="008D6A02" w:rsidRDefault="00C716C0" w:rsidP="0004730A">
      <w:pPr>
        <w:pStyle w:val="Heading2"/>
        <w:jc w:val="center"/>
        <w:rPr>
          <w:rStyle w:val="postheader"/>
          <w:rFonts w:ascii="Arial" w:hAnsi="Arial" w:cs="Arial"/>
        </w:rPr>
      </w:pPr>
      <w:hyperlink r:id="rId42" w:tooltip="Permanent Link to WOŚP   W   SP NR 2" w:history="1">
        <w:r w:rsidRPr="008D6A02">
          <w:rPr>
            <w:rStyle w:val="Hyperlink"/>
            <w:rFonts w:ascii="Arial" w:hAnsi="Arial" w:cs="Arial"/>
          </w:rPr>
          <w:t>WOŚP W SP NR 2</w:t>
        </w:r>
      </w:hyperlink>
    </w:p>
    <w:p w:rsidR="00C716C0" w:rsidRPr="008D6A02" w:rsidRDefault="00C716C0" w:rsidP="0004730A">
      <w:pPr>
        <w:pStyle w:val="Heading2"/>
        <w:jc w:val="both"/>
        <w:rPr>
          <w:rStyle w:val="Strong"/>
          <w:rFonts w:ascii="Arial" w:hAnsi="Arial" w:cs="Arial"/>
          <w:b/>
          <w:sz w:val="24"/>
          <w:szCs w:val="24"/>
        </w:rPr>
      </w:pPr>
      <w:r w:rsidRPr="008D6A02">
        <w:rPr>
          <w:rStyle w:val="Strong"/>
          <w:rFonts w:ascii="Arial" w:hAnsi="Arial" w:cs="Arial"/>
          <w:b/>
          <w:sz w:val="24"/>
          <w:szCs w:val="24"/>
        </w:rPr>
        <w:t xml:space="preserve">Akcją zbiórki pieniędzy dla Wielkiej Orkiestry Świątecznej Pomocy koordynowała  pani Monika Moryc (wychowawczyni klasy IIIe), a pomocą służyły panie: Elżbieta Żądło (wychowawczyni kl. Ib), Anna Zahel (wychowawczyni kl. IVa), Maria Jaśkowiec (wychowawczyni kl. VIe) oraz uczniowie działający przy szkolnym kole PCK. </w:t>
      </w:r>
    </w:p>
    <w:p w:rsidR="00C716C0" w:rsidRPr="008D6A02" w:rsidRDefault="00C716C0" w:rsidP="0004730A">
      <w:pPr>
        <w:pStyle w:val="Heading2"/>
        <w:jc w:val="both"/>
        <w:rPr>
          <w:rFonts w:ascii="Arial" w:hAnsi="Arial" w:cs="Arial"/>
          <w:sz w:val="24"/>
          <w:szCs w:val="24"/>
        </w:rPr>
      </w:pPr>
      <w:r w:rsidRPr="008D6A02">
        <w:rPr>
          <w:rStyle w:val="Strong"/>
          <w:rFonts w:ascii="Arial" w:hAnsi="Arial" w:cs="Arial"/>
          <w:sz w:val="24"/>
          <w:szCs w:val="24"/>
        </w:rPr>
        <w:t>A oto relacja uczestniczki zbiórki:</w:t>
      </w:r>
    </w:p>
    <w:p w:rsidR="00C716C0" w:rsidRDefault="00C716C0" w:rsidP="0004730A">
      <w:pPr>
        <w:pStyle w:val="NormalWeb"/>
        <w:jc w:val="both"/>
      </w:pPr>
      <w:hyperlink r:id="rId43" w:history="1">
        <w:r w:rsidRPr="000E4F88">
          <w:rPr>
            <w:noProof/>
            <w:color w:val="0000FF"/>
          </w:rPr>
          <w:pict>
            <v:shape id="Obraz 73" o:spid="_x0000_i1044" type="#_x0000_t75" alt="http://sp2myslenice.edu.pl/wp-content/uploads/2014/01/IMAG0659-200x300.jpg" href="http://sp2myslenice.edu.pl/wp-content/uploads/2014/01/IMAG0659.j" style="width:117pt;height:177.75pt;visibility:visible" o:button="t">
              <v:fill o:detectmouseclick="t"/>
              <v:imagedata r:id="rId44" o:title=""/>
            </v:shape>
          </w:pict>
        </w:r>
      </w:hyperlink>
    </w:p>
    <w:p w:rsidR="00C716C0" w:rsidRPr="008D6A02" w:rsidRDefault="00C716C0" w:rsidP="0004730A">
      <w:pPr>
        <w:pStyle w:val="NormalWeb"/>
        <w:jc w:val="both"/>
        <w:rPr>
          <w:rFonts w:ascii="Arial" w:hAnsi="Arial" w:cs="Arial"/>
        </w:rPr>
      </w:pPr>
      <w:r>
        <w:t>                   </w:t>
      </w:r>
      <w:r w:rsidRPr="008D6A02">
        <w:rPr>
          <w:rFonts w:ascii="Arial" w:hAnsi="Arial" w:cs="Arial"/>
        </w:rPr>
        <w:t xml:space="preserve"> Niestety, tegoroczne przygotowania do WOŚP w Szkole Podstawowej nr 2, to już ostatnie prace, w których brała udział klasa 6b. Rozpoczęliśmy dnia 07 stycznia 2014 roku składaniem puszek w Galerii Atrium. Szef sztabu poczęstował nas pysznymi ciastkami i napojami. Pracowaliśmy z wielkim zaangażowaniem i uśmiechem.</w:t>
      </w:r>
    </w:p>
    <w:p w:rsidR="00C716C0" w:rsidRPr="008D6A02" w:rsidRDefault="00C716C0" w:rsidP="0004730A">
      <w:pPr>
        <w:pStyle w:val="NormalWeb"/>
        <w:jc w:val="both"/>
        <w:rPr>
          <w:rFonts w:ascii="Arial" w:hAnsi="Arial" w:cs="Arial"/>
        </w:rPr>
      </w:pPr>
      <w:r w:rsidRPr="008D6A02">
        <w:rPr>
          <w:rFonts w:ascii="Arial" w:hAnsi="Arial" w:cs="Arial"/>
        </w:rPr>
        <w:t xml:space="preserve">                Następnym punktem przygotowań było pieczenie ciast i ciasteczek na kolejny Kiermasz Ciasteczek Świątecznej Pomocy, który odbył się w piątek 10 stycznia 2014 r. Do akcji sprzedaży przyłączyli się też uczniowie należący do szkolnego PCK oraz dzieci z klasy 3e. </w:t>
      </w:r>
      <w:r w:rsidRPr="008D6A02">
        <w:rPr>
          <w:rStyle w:val="Strong"/>
          <w:rFonts w:ascii="Arial" w:hAnsi="Arial" w:cs="Arial"/>
        </w:rPr>
        <w:t>Uzbieraliśmy kwotę  2756 , 28 zł.</w:t>
      </w:r>
    </w:p>
    <w:p w:rsidR="00C716C0" w:rsidRPr="008D6A02" w:rsidRDefault="00C716C0" w:rsidP="0004730A">
      <w:pPr>
        <w:pStyle w:val="NormalWeb"/>
        <w:jc w:val="both"/>
        <w:rPr>
          <w:rFonts w:ascii="Arial" w:hAnsi="Arial" w:cs="Arial"/>
        </w:rPr>
      </w:pPr>
      <w:r w:rsidRPr="008D6A02">
        <w:rPr>
          <w:rFonts w:ascii="Arial" w:hAnsi="Arial" w:cs="Arial"/>
        </w:rPr>
        <w:t xml:space="preserve">                Najwięcej przyjemności sprawiła nam jednak niedzielna kwesta na Myślenickim Rynku. Korzystaliśmy z różnych atrakcji tam przygotowanych jak jazda autami rajdowymi oraz terenowymi.     Co  prawda nie było tak bardzo zimno , ale mogliśmy skorzystać z ciepłej herbaty, drożdżówek i pączków.  </w:t>
      </w:r>
      <w:r w:rsidRPr="008D6A02">
        <w:rPr>
          <w:rStyle w:val="Strong"/>
          <w:rFonts w:ascii="Arial" w:hAnsi="Arial" w:cs="Arial"/>
        </w:rPr>
        <w:t>Udało nam się zebrać 2572 , 31 zł</w:t>
      </w:r>
      <w:r>
        <w:rPr>
          <w:rStyle w:val="Strong"/>
          <w:rFonts w:ascii="Arial" w:hAnsi="Arial" w:cs="Arial"/>
        </w:rPr>
        <w:t>!</w:t>
      </w:r>
    </w:p>
    <w:p w:rsidR="00C716C0" w:rsidRPr="008D6A02" w:rsidRDefault="00C716C0" w:rsidP="0004730A">
      <w:pPr>
        <w:pStyle w:val="NormalWeb"/>
        <w:jc w:val="right"/>
        <w:rPr>
          <w:rFonts w:ascii="Arial" w:hAnsi="Arial" w:cs="Arial"/>
        </w:rPr>
      </w:pPr>
      <w:r>
        <w:t>                                                                     </w:t>
      </w:r>
      <w:r w:rsidRPr="008D6A02">
        <w:rPr>
          <w:rFonts w:ascii="Arial" w:hAnsi="Arial" w:cs="Arial"/>
        </w:rPr>
        <w:t>Karolina Wątor 6b</w:t>
      </w:r>
    </w:p>
    <w:p w:rsidR="00C716C0" w:rsidRDefault="00C716C0" w:rsidP="0004730A">
      <w:pPr>
        <w:pStyle w:val="NormalWeb"/>
        <w:jc w:val="both"/>
      </w:pPr>
      <w:r>
        <w:rPr>
          <w:rStyle w:val="Strong"/>
        </w:rPr>
        <w:t>                    </w:t>
      </w:r>
      <w:hyperlink r:id="rId45" w:history="1">
        <w:r w:rsidRPr="000E4F88">
          <w:rPr>
            <w:b/>
            <w:noProof/>
            <w:color w:val="0000FF"/>
          </w:rPr>
          <w:pict>
            <v:shape id="Obraz 74" o:spid="_x0000_i1045" type="#_x0000_t75" alt="http://sp2myslenice.edu.pl/wp-content/uploads/2014/01/IMAG0657-200x300.jpg" href="http://sp2myslenice.edu.pl/wp-content/uploads/2014/01/IMAG0657.j" style="width:148.5pt;height:225pt;visibility:visible" o:button="t">
              <v:fill o:detectmouseclick="t"/>
              <v:imagedata r:id="rId46" o:title=""/>
            </v:shape>
          </w:pict>
        </w:r>
      </w:hyperlink>
      <w:hyperlink r:id="rId47" w:history="1">
        <w:r w:rsidRPr="000E4F88">
          <w:rPr>
            <w:b/>
            <w:noProof/>
            <w:color w:val="0000FF"/>
          </w:rPr>
          <w:pict>
            <v:shape id="Obraz 75" o:spid="_x0000_i1046" type="#_x0000_t75" alt="http://sp2myslenice.edu.pl/wp-content/uploads/2014/01/IMAG0656-200x300.jpg" href="http://sp2myslenice.edu.pl/wp-content/uploads/2014/01/IMAG0656.j" style="width:148.5pt;height:225pt;visibility:visible" o:button="t">
              <v:fill o:detectmouseclick="t"/>
              <v:imagedata r:id="rId48" o:title=""/>
            </v:shape>
          </w:pict>
        </w:r>
      </w:hyperlink>
    </w:p>
    <w:p w:rsidR="00C716C0" w:rsidRPr="008D6A02" w:rsidRDefault="00C716C0" w:rsidP="00ED11B5">
      <w:pPr>
        <w:pStyle w:val="Heading2"/>
        <w:jc w:val="center"/>
        <w:rPr>
          <w:rFonts w:ascii="Arial" w:hAnsi="Arial" w:cs="Arial"/>
        </w:rPr>
      </w:pPr>
      <w:hyperlink r:id="rId49" w:tooltip="Permanent Link to LUBIMY  POMAGAĆ" w:history="1">
        <w:r w:rsidRPr="008D6A02">
          <w:rPr>
            <w:rStyle w:val="Hyperlink"/>
            <w:rFonts w:ascii="Arial" w:hAnsi="Arial" w:cs="Arial"/>
          </w:rPr>
          <w:t>LUBIMY POMAGAĆ</w:t>
        </w:r>
      </w:hyperlink>
    </w:p>
    <w:p w:rsidR="00C716C0" w:rsidRDefault="00C716C0" w:rsidP="00ED11B5"/>
    <w:p w:rsidR="00C716C0" w:rsidRDefault="00C716C0" w:rsidP="00ED11B5">
      <w:pPr>
        <w:spacing w:before="100" w:beforeAutospacing="1" w:after="100" w:afterAutospacing="1"/>
        <w:jc w:val="center"/>
      </w:pPr>
      <w:hyperlink r:id="rId50" w:history="1">
        <w:r w:rsidRPr="000E4F88">
          <w:rPr>
            <w:noProof/>
            <w:color w:val="0000FF"/>
          </w:rPr>
          <w:pict>
            <v:shape id="Obraz 65" o:spid="_x0000_i1047" type="#_x0000_t75" alt="http://sp2myslenice.edu.pl/wp-content/uploads/2014/02/10-300x225.jpg" href="http://sp2myslenice.edu.pl/wp-content/uploads/2014/02/10.j" style="width:225pt;height:168.75pt;visibility:visible" o:button="t">
              <v:fill o:detectmouseclick="t"/>
              <v:imagedata r:id="rId51" o:title=""/>
            </v:shape>
          </w:pict>
        </w:r>
      </w:hyperlink>
    </w:p>
    <w:p w:rsidR="00C716C0" w:rsidRPr="008D6A02" w:rsidRDefault="00C716C0" w:rsidP="00ED11B5">
      <w:pPr>
        <w:spacing w:before="100" w:beforeAutospacing="1" w:after="100" w:afterAutospacing="1"/>
        <w:rPr>
          <w:rFonts w:ascii="Arial" w:hAnsi="Arial" w:cs="Arial"/>
        </w:rPr>
      </w:pPr>
      <w:r w:rsidRPr="008D6A02">
        <w:rPr>
          <w:rFonts w:ascii="Arial" w:hAnsi="Arial" w:cs="Arial"/>
          <w:u w:val="single"/>
        </w:rPr>
        <w:t>Choć niewiele mamy lat, ale serca duże i gorące.</w:t>
      </w:r>
    </w:p>
    <w:p w:rsidR="00C716C0" w:rsidRPr="008D6A02" w:rsidRDefault="00C716C0" w:rsidP="00ED11B5">
      <w:pPr>
        <w:spacing w:before="100" w:beforeAutospacing="1" w:after="100" w:afterAutospacing="1"/>
        <w:rPr>
          <w:rFonts w:ascii="Arial" w:hAnsi="Arial" w:cs="Arial"/>
        </w:rPr>
      </w:pPr>
      <w:r w:rsidRPr="008D6A02">
        <w:rPr>
          <w:rFonts w:ascii="Arial" w:hAnsi="Arial" w:cs="Arial"/>
        </w:rPr>
        <w:t>Dla KRZYSIA, chorego brata naszej koleżanki  z klasy przygotowaliśmy worek – niespodziankę, którą przekazaliśmy na ręce mamy chłopca.</w:t>
      </w:r>
    </w:p>
    <w:p w:rsidR="00C716C0" w:rsidRPr="008D6A02" w:rsidRDefault="00C716C0" w:rsidP="00ED11B5">
      <w:pPr>
        <w:spacing w:before="100" w:beforeAutospacing="1" w:after="100" w:afterAutospacing="1"/>
        <w:rPr>
          <w:rFonts w:ascii="Arial" w:hAnsi="Arial" w:cs="Arial"/>
        </w:rPr>
      </w:pPr>
      <w:r w:rsidRPr="008D6A02">
        <w:rPr>
          <w:rFonts w:ascii="Arial" w:hAnsi="Arial" w:cs="Arial"/>
        </w:rPr>
        <w:t>KRZYSIU! Życzymy Ci  szybkiego powrotu do zdrowia i samych radosnych dni.</w:t>
      </w:r>
    </w:p>
    <w:p w:rsidR="00C716C0" w:rsidRPr="008D6A02" w:rsidRDefault="00C716C0" w:rsidP="00ED11B5">
      <w:pPr>
        <w:spacing w:before="100" w:beforeAutospacing="1" w:after="100" w:afterAutospacing="1"/>
        <w:jc w:val="right"/>
        <w:rPr>
          <w:rFonts w:ascii="Arial" w:hAnsi="Arial" w:cs="Arial"/>
        </w:rPr>
      </w:pPr>
      <w:r w:rsidRPr="008D6A02">
        <w:rPr>
          <w:rStyle w:val="Strong"/>
          <w:rFonts w:ascii="Arial" w:hAnsi="Arial" w:cs="Arial"/>
        </w:rPr>
        <w:t>Klasa II d i wychowawczyni  J. Rozwadowska</w:t>
      </w:r>
    </w:p>
    <w:p w:rsidR="00C716C0" w:rsidRDefault="00C716C0" w:rsidP="00ED11B5">
      <w:pPr>
        <w:spacing w:before="100" w:beforeAutospacing="1" w:after="100" w:afterAutospacing="1"/>
        <w:jc w:val="center"/>
      </w:pPr>
      <w:hyperlink r:id="rId52" w:history="1">
        <w:r w:rsidRPr="000E4F88">
          <w:rPr>
            <w:noProof/>
            <w:color w:val="0000FF"/>
          </w:rPr>
          <w:pict>
            <v:shape id="Obraz 66" o:spid="_x0000_i1048" type="#_x0000_t75" alt="http://sp2myslenice.edu.pl/wp-content/uploads/2014/02/11-300x225.jpg" href="http://sp2myslenice.edu.pl/wp-content/uploads/2014/02/11.j" style="width:225pt;height:168.75pt;visibility:visible" o:button="t">
              <v:fill o:detectmouseclick="t"/>
              <v:imagedata r:id="rId53" o:title=""/>
            </v:shape>
          </w:pict>
        </w:r>
      </w:hyperlink>
    </w:p>
    <w:p w:rsidR="00C716C0" w:rsidRDefault="00C716C0" w:rsidP="009156D1"/>
    <w:p w:rsidR="00C716C0" w:rsidRDefault="00C716C0" w:rsidP="00042944">
      <w:r>
        <w:t xml:space="preserve"> </w:t>
      </w:r>
    </w:p>
    <w:p w:rsidR="00C716C0" w:rsidRDefault="00C716C0" w:rsidP="00BC3D3C">
      <w:pPr>
        <w:spacing w:line="276" w:lineRule="auto"/>
        <w:jc w:val="both"/>
        <w:rPr>
          <w:rFonts w:ascii="Arial" w:hAnsi="Arial" w:cs="Arial"/>
        </w:rPr>
      </w:pPr>
    </w:p>
    <w:p w:rsidR="00C716C0" w:rsidRDefault="00C716C0" w:rsidP="00BC3D3C">
      <w:pPr>
        <w:spacing w:line="276" w:lineRule="auto"/>
        <w:jc w:val="both"/>
        <w:rPr>
          <w:rFonts w:ascii="Arial" w:hAnsi="Arial" w:cs="Arial"/>
        </w:rPr>
      </w:pPr>
    </w:p>
    <w:p w:rsidR="00C716C0" w:rsidRPr="00FF7BE3" w:rsidRDefault="00C716C0" w:rsidP="00BC3D3C">
      <w:pPr>
        <w:spacing w:line="276" w:lineRule="auto"/>
        <w:jc w:val="both"/>
        <w:rPr>
          <w:rFonts w:ascii="Arial" w:hAnsi="Arial" w:cs="Arial"/>
          <w:b/>
        </w:rPr>
      </w:pPr>
      <w:r w:rsidRPr="00FF7BE3">
        <w:rPr>
          <w:rFonts w:ascii="Arial" w:hAnsi="Arial" w:cs="Arial"/>
          <w:b/>
        </w:rPr>
        <w:t>Efekty działań</w:t>
      </w:r>
      <w:r>
        <w:rPr>
          <w:rFonts w:ascii="Arial" w:hAnsi="Arial" w:cs="Arial"/>
          <w:b/>
        </w:rPr>
        <w:t xml:space="preserve"> w ramach 8 zadania:</w:t>
      </w:r>
    </w:p>
    <w:p w:rsidR="00C716C0" w:rsidRDefault="00C716C0" w:rsidP="00BC3D3C">
      <w:pPr>
        <w:spacing w:line="276" w:lineRule="auto"/>
        <w:jc w:val="both"/>
        <w:rPr>
          <w:rFonts w:ascii="Arial" w:hAnsi="Arial" w:cs="Arial"/>
        </w:rPr>
      </w:pPr>
      <w:r>
        <w:rPr>
          <w:rFonts w:ascii="Arial" w:hAnsi="Arial" w:cs="Arial"/>
        </w:rPr>
        <w:t>Uczeń:</w:t>
      </w:r>
    </w:p>
    <w:p w:rsidR="00C716C0" w:rsidRPr="00C1625E" w:rsidRDefault="00C716C0" w:rsidP="00C1625E">
      <w:pPr>
        <w:pStyle w:val="ListParagraph"/>
        <w:numPr>
          <w:ilvl w:val="0"/>
          <w:numId w:val="5"/>
        </w:numPr>
        <w:spacing w:line="276" w:lineRule="auto"/>
        <w:jc w:val="both"/>
        <w:rPr>
          <w:rFonts w:ascii="Arial" w:hAnsi="Arial" w:cs="Arial"/>
        </w:rPr>
      </w:pPr>
      <w:r w:rsidRPr="00C1625E">
        <w:rPr>
          <w:rFonts w:ascii="Arial" w:hAnsi="Arial" w:cs="Arial"/>
        </w:rPr>
        <w:t>potrafi dostrzegać cechy indy</w:t>
      </w:r>
      <w:r>
        <w:rPr>
          <w:rFonts w:ascii="Arial" w:hAnsi="Arial" w:cs="Arial"/>
        </w:rPr>
        <w:t>widualne i osób znajdujących się</w:t>
      </w:r>
      <w:r w:rsidRPr="00C1625E">
        <w:rPr>
          <w:rFonts w:ascii="Arial" w:hAnsi="Arial" w:cs="Arial"/>
        </w:rPr>
        <w:t xml:space="preserve"> w otoczeniu</w:t>
      </w:r>
      <w:r>
        <w:rPr>
          <w:rFonts w:ascii="Arial" w:hAnsi="Arial" w:cs="Arial"/>
        </w:rPr>
        <w:t>,</w:t>
      </w:r>
    </w:p>
    <w:p w:rsidR="00C716C0" w:rsidRPr="00C1625E" w:rsidRDefault="00C716C0" w:rsidP="00C1625E">
      <w:pPr>
        <w:pStyle w:val="ListParagraph"/>
        <w:numPr>
          <w:ilvl w:val="0"/>
          <w:numId w:val="5"/>
        </w:numPr>
        <w:spacing w:line="276" w:lineRule="auto"/>
        <w:jc w:val="both"/>
        <w:rPr>
          <w:rFonts w:ascii="Arial" w:hAnsi="Arial" w:cs="Arial"/>
        </w:rPr>
      </w:pPr>
      <w:r w:rsidRPr="00C1625E">
        <w:rPr>
          <w:rFonts w:ascii="Arial" w:hAnsi="Arial" w:cs="Arial"/>
        </w:rPr>
        <w:t>potrafi określić problemy osób samotnych</w:t>
      </w:r>
      <w:r>
        <w:rPr>
          <w:rFonts w:ascii="Arial" w:hAnsi="Arial" w:cs="Arial"/>
        </w:rPr>
        <w:t>,</w:t>
      </w:r>
    </w:p>
    <w:p w:rsidR="00C716C0" w:rsidRPr="00C1625E" w:rsidRDefault="00C716C0" w:rsidP="00C1625E">
      <w:pPr>
        <w:pStyle w:val="ListParagraph"/>
        <w:numPr>
          <w:ilvl w:val="0"/>
          <w:numId w:val="5"/>
        </w:numPr>
        <w:spacing w:line="276" w:lineRule="auto"/>
        <w:jc w:val="both"/>
        <w:rPr>
          <w:rFonts w:ascii="Arial" w:hAnsi="Arial" w:cs="Arial"/>
        </w:rPr>
      </w:pPr>
      <w:r w:rsidRPr="00C1625E">
        <w:rPr>
          <w:rFonts w:ascii="Arial" w:hAnsi="Arial" w:cs="Arial"/>
        </w:rPr>
        <w:t>rozumie potrzebę pomocy osobom samotnym</w:t>
      </w:r>
      <w:r>
        <w:rPr>
          <w:rFonts w:ascii="Arial" w:hAnsi="Arial" w:cs="Arial"/>
        </w:rPr>
        <w:t>,</w:t>
      </w:r>
      <w:r w:rsidRPr="00C1625E">
        <w:rPr>
          <w:rFonts w:ascii="Arial" w:hAnsi="Arial" w:cs="Arial"/>
        </w:rPr>
        <w:t xml:space="preserve"> </w:t>
      </w:r>
    </w:p>
    <w:p w:rsidR="00C716C0" w:rsidRDefault="00C716C0" w:rsidP="00C1625E">
      <w:pPr>
        <w:pStyle w:val="ListParagraph"/>
        <w:numPr>
          <w:ilvl w:val="0"/>
          <w:numId w:val="5"/>
        </w:numPr>
        <w:spacing w:line="276" w:lineRule="auto"/>
        <w:jc w:val="both"/>
        <w:rPr>
          <w:rFonts w:ascii="Arial" w:hAnsi="Arial" w:cs="Arial"/>
        </w:rPr>
      </w:pPr>
      <w:r w:rsidRPr="00C1625E">
        <w:rPr>
          <w:rFonts w:ascii="Arial" w:hAnsi="Arial" w:cs="Arial"/>
        </w:rPr>
        <w:t>szuka rozwiązań sytuacji trudnych</w:t>
      </w:r>
      <w:r>
        <w:rPr>
          <w:rFonts w:ascii="Arial" w:hAnsi="Arial" w:cs="Arial"/>
        </w:rPr>
        <w:t>,</w:t>
      </w:r>
    </w:p>
    <w:p w:rsidR="00C716C0" w:rsidRPr="00C1625E" w:rsidRDefault="00C716C0" w:rsidP="00C1625E">
      <w:pPr>
        <w:pStyle w:val="ListParagraph"/>
        <w:numPr>
          <w:ilvl w:val="0"/>
          <w:numId w:val="5"/>
        </w:numPr>
        <w:spacing w:line="276" w:lineRule="auto"/>
        <w:jc w:val="both"/>
        <w:rPr>
          <w:rFonts w:ascii="Arial" w:hAnsi="Arial" w:cs="Arial"/>
        </w:rPr>
      </w:pPr>
      <w:r>
        <w:rPr>
          <w:rFonts w:ascii="Arial" w:hAnsi="Arial" w:cs="Arial"/>
        </w:rPr>
        <w:t>dostrzega dobre strony przyjaźni,</w:t>
      </w:r>
      <w:r w:rsidRPr="00C1625E">
        <w:rPr>
          <w:rFonts w:ascii="Arial" w:hAnsi="Arial" w:cs="Arial"/>
        </w:rPr>
        <w:t xml:space="preserve"> </w:t>
      </w:r>
    </w:p>
    <w:p w:rsidR="00C716C0" w:rsidRPr="00C1625E" w:rsidRDefault="00C716C0" w:rsidP="00C1625E">
      <w:pPr>
        <w:pStyle w:val="ListParagraph"/>
        <w:numPr>
          <w:ilvl w:val="0"/>
          <w:numId w:val="5"/>
        </w:numPr>
        <w:spacing w:line="276" w:lineRule="auto"/>
        <w:jc w:val="both"/>
        <w:rPr>
          <w:rFonts w:ascii="Arial" w:hAnsi="Arial" w:cs="Arial"/>
        </w:rPr>
      </w:pPr>
      <w:r w:rsidRPr="00C1625E">
        <w:rPr>
          <w:rFonts w:ascii="Arial" w:hAnsi="Arial" w:cs="Arial"/>
        </w:rPr>
        <w:t>umie współpracować w grupie</w:t>
      </w:r>
      <w:r>
        <w:rPr>
          <w:rFonts w:ascii="Arial" w:hAnsi="Arial" w:cs="Arial"/>
        </w:rPr>
        <w:t>,</w:t>
      </w:r>
      <w:r w:rsidRPr="00C1625E">
        <w:rPr>
          <w:rFonts w:ascii="Arial" w:hAnsi="Arial" w:cs="Arial"/>
        </w:rPr>
        <w:t xml:space="preserve"> </w:t>
      </w:r>
    </w:p>
    <w:p w:rsidR="00C716C0" w:rsidRDefault="00C716C0" w:rsidP="00C1625E">
      <w:pPr>
        <w:pStyle w:val="ListParagraph"/>
        <w:numPr>
          <w:ilvl w:val="0"/>
          <w:numId w:val="5"/>
        </w:numPr>
        <w:spacing w:line="276" w:lineRule="auto"/>
        <w:jc w:val="both"/>
        <w:rPr>
          <w:rFonts w:ascii="Arial" w:hAnsi="Arial" w:cs="Arial"/>
        </w:rPr>
      </w:pPr>
      <w:r w:rsidRPr="00C1625E">
        <w:rPr>
          <w:rFonts w:ascii="Arial" w:hAnsi="Arial" w:cs="Arial"/>
        </w:rPr>
        <w:t>zna podstawowe formy pomocy osobom osamotnionym z powodu trudnej sytuacji życiowej</w:t>
      </w:r>
      <w:r>
        <w:rPr>
          <w:rFonts w:ascii="Arial" w:hAnsi="Arial" w:cs="Arial"/>
        </w:rPr>
        <w:t xml:space="preserve"> i społecznej.</w:t>
      </w:r>
    </w:p>
    <w:p w:rsidR="00C716C0" w:rsidRDefault="00C716C0" w:rsidP="008D6A02">
      <w:pPr>
        <w:pStyle w:val="ListParagraph"/>
        <w:spacing w:line="276" w:lineRule="auto"/>
        <w:jc w:val="right"/>
        <w:rPr>
          <w:rFonts w:ascii="Arial" w:hAnsi="Arial" w:cs="Arial"/>
        </w:rPr>
      </w:pPr>
    </w:p>
    <w:p w:rsidR="00C716C0" w:rsidRDefault="00C716C0" w:rsidP="008D6A02">
      <w:pPr>
        <w:pStyle w:val="ListParagraph"/>
        <w:spacing w:line="276" w:lineRule="auto"/>
        <w:jc w:val="right"/>
        <w:rPr>
          <w:rFonts w:ascii="Arial" w:hAnsi="Arial" w:cs="Arial"/>
        </w:rPr>
      </w:pPr>
    </w:p>
    <w:p w:rsidR="00C716C0" w:rsidRPr="00C1625E" w:rsidRDefault="00C716C0" w:rsidP="008D6A02">
      <w:pPr>
        <w:pStyle w:val="ListParagraph"/>
        <w:spacing w:line="276" w:lineRule="auto"/>
        <w:jc w:val="right"/>
        <w:rPr>
          <w:rFonts w:ascii="Arial" w:hAnsi="Arial" w:cs="Arial"/>
        </w:rPr>
      </w:pPr>
      <w:r>
        <w:rPr>
          <w:rFonts w:ascii="Arial" w:hAnsi="Arial" w:cs="Arial"/>
        </w:rPr>
        <w:t>koordynatorzy: Aneta Dziewońska, Beata Pacek</w:t>
      </w:r>
    </w:p>
    <w:sectPr w:rsidR="00C716C0" w:rsidRPr="00C1625E" w:rsidSect="009D289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74479D"/>
    <w:multiLevelType w:val="hybridMultilevel"/>
    <w:tmpl w:val="12DA9E06"/>
    <w:lvl w:ilvl="0" w:tplc="04150005">
      <w:start w:val="1"/>
      <w:numFmt w:val="bullet"/>
      <w:lvlText w:val=""/>
      <w:lvlJc w:val="left"/>
      <w:pPr>
        <w:tabs>
          <w:tab w:val="num" w:pos="720"/>
        </w:tabs>
        <w:ind w:left="720" w:hanging="360"/>
      </w:pPr>
      <w:rPr>
        <w:rFonts w:ascii="Wingdings" w:hAnsi="Wingdings" w:hint="default"/>
      </w:rPr>
    </w:lvl>
    <w:lvl w:ilvl="1" w:tplc="E6CCC92E" w:tentative="1">
      <w:start w:val="1"/>
      <w:numFmt w:val="bullet"/>
      <w:lvlText w:val=""/>
      <w:lvlJc w:val="left"/>
      <w:pPr>
        <w:tabs>
          <w:tab w:val="num" w:pos="1440"/>
        </w:tabs>
        <w:ind w:left="1440" w:hanging="360"/>
      </w:pPr>
      <w:rPr>
        <w:rFonts w:ascii="Wingdings" w:hAnsi="Wingdings" w:hint="default"/>
      </w:rPr>
    </w:lvl>
    <w:lvl w:ilvl="2" w:tplc="97447AB0" w:tentative="1">
      <w:start w:val="1"/>
      <w:numFmt w:val="bullet"/>
      <w:lvlText w:val=""/>
      <w:lvlJc w:val="left"/>
      <w:pPr>
        <w:tabs>
          <w:tab w:val="num" w:pos="2160"/>
        </w:tabs>
        <w:ind w:left="2160" w:hanging="360"/>
      </w:pPr>
      <w:rPr>
        <w:rFonts w:ascii="Wingdings" w:hAnsi="Wingdings" w:hint="default"/>
      </w:rPr>
    </w:lvl>
    <w:lvl w:ilvl="3" w:tplc="3D9020D4" w:tentative="1">
      <w:start w:val="1"/>
      <w:numFmt w:val="bullet"/>
      <w:lvlText w:val=""/>
      <w:lvlJc w:val="left"/>
      <w:pPr>
        <w:tabs>
          <w:tab w:val="num" w:pos="2880"/>
        </w:tabs>
        <w:ind w:left="2880" w:hanging="360"/>
      </w:pPr>
      <w:rPr>
        <w:rFonts w:ascii="Wingdings" w:hAnsi="Wingdings" w:hint="default"/>
      </w:rPr>
    </w:lvl>
    <w:lvl w:ilvl="4" w:tplc="F112C986" w:tentative="1">
      <w:start w:val="1"/>
      <w:numFmt w:val="bullet"/>
      <w:lvlText w:val=""/>
      <w:lvlJc w:val="left"/>
      <w:pPr>
        <w:tabs>
          <w:tab w:val="num" w:pos="3600"/>
        </w:tabs>
        <w:ind w:left="3600" w:hanging="360"/>
      </w:pPr>
      <w:rPr>
        <w:rFonts w:ascii="Wingdings" w:hAnsi="Wingdings" w:hint="default"/>
      </w:rPr>
    </w:lvl>
    <w:lvl w:ilvl="5" w:tplc="A246E37A" w:tentative="1">
      <w:start w:val="1"/>
      <w:numFmt w:val="bullet"/>
      <w:lvlText w:val=""/>
      <w:lvlJc w:val="left"/>
      <w:pPr>
        <w:tabs>
          <w:tab w:val="num" w:pos="4320"/>
        </w:tabs>
        <w:ind w:left="4320" w:hanging="360"/>
      </w:pPr>
      <w:rPr>
        <w:rFonts w:ascii="Wingdings" w:hAnsi="Wingdings" w:hint="default"/>
      </w:rPr>
    </w:lvl>
    <w:lvl w:ilvl="6" w:tplc="606EC466" w:tentative="1">
      <w:start w:val="1"/>
      <w:numFmt w:val="bullet"/>
      <w:lvlText w:val=""/>
      <w:lvlJc w:val="left"/>
      <w:pPr>
        <w:tabs>
          <w:tab w:val="num" w:pos="5040"/>
        </w:tabs>
        <w:ind w:left="5040" w:hanging="360"/>
      </w:pPr>
      <w:rPr>
        <w:rFonts w:ascii="Wingdings" w:hAnsi="Wingdings" w:hint="default"/>
      </w:rPr>
    </w:lvl>
    <w:lvl w:ilvl="7" w:tplc="EE723014" w:tentative="1">
      <w:start w:val="1"/>
      <w:numFmt w:val="bullet"/>
      <w:lvlText w:val=""/>
      <w:lvlJc w:val="left"/>
      <w:pPr>
        <w:tabs>
          <w:tab w:val="num" w:pos="5760"/>
        </w:tabs>
        <w:ind w:left="5760" w:hanging="360"/>
      </w:pPr>
      <w:rPr>
        <w:rFonts w:ascii="Wingdings" w:hAnsi="Wingdings" w:hint="default"/>
      </w:rPr>
    </w:lvl>
    <w:lvl w:ilvl="8" w:tplc="EC1C8318" w:tentative="1">
      <w:start w:val="1"/>
      <w:numFmt w:val="bullet"/>
      <w:lvlText w:val=""/>
      <w:lvlJc w:val="left"/>
      <w:pPr>
        <w:tabs>
          <w:tab w:val="num" w:pos="6480"/>
        </w:tabs>
        <w:ind w:left="6480" w:hanging="360"/>
      </w:pPr>
      <w:rPr>
        <w:rFonts w:ascii="Wingdings" w:hAnsi="Wingdings" w:hint="default"/>
      </w:rPr>
    </w:lvl>
  </w:abstractNum>
  <w:abstractNum w:abstractNumId="1">
    <w:nsid w:val="2F312176"/>
    <w:multiLevelType w:val="multilevel"/>
    <w:tmpl w:val="D0889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55003D4"/>
    <w:multiLevelType w:val="hybridMultilevel"/>
    <w:tmpl w:val="3C58561A"/>
    <w:lvl w:ilvl="0" w:tplc="04150005">
      <w:start w:val="1"/>
      <w:numFmt w:val="bullet"/>
      <w:lvlText w:val=""/>
      <w:lvlJc w:val="left"/>
      <w:pPr>
        <w:tabs>
          <w:tab w:val="num" w:pos="720"/>
        </w:tabs>
        <w:ind w:left="720" w:hanging="360"/>
      </w:pPr>
      <w:rPr>
        <w:rFonts w:ascii="Wingdings" w:hAnsi="Wingdings" w:hint="default"/>
      </w:rPr>
    </w:lvl>
    <w:lvl w:ilvl="1" w:tplc="E6CCC92E" w:tentative="1">
      <w:start w:val="1"/>
      <w:numFmt w:val="bullet"/>
      <w:lvlText w:val=""/>
      <w:lvlJc w:val="left"/>
      <w:pPr>
        <w:tabs>
          <w:tab w:val="num" w:pos="1440"/>
        </w:tabs>
        <w:ind w:left="1440" w:hanging="360"/>
      </w:pPr>
      <w:rPr>
        <w:rFonts w:ascii="Wingdings" w:hAnsi="Wingdings" w:hint="default"/>
      </w:rPr>
    </w:lvl>
    <w:lvl w:ilvl="2" w:tplc="97447AB0" w:tentative="1">
      <w:start w:val="1"/>
      <w:numFmt w:val="bullet"/>
      <w:lvlText w:val=""/>
      <w:lvlJc w:val="left"/>
      <w:pPr>
        <w:tabs>
          <w:tab w:val="num" w:pos="2160"/>
        </w:tabs>
        <w:ind w:left="2160" w:hanging="360"/>
      </w:pPr>
      <w:rPr>
        <w:rFonts w:ascii="Wingdings" w:hAnsi="Wingdings" w:hint="default"/>
      </w:rPr>
    </w:lvl>
    <w:lvl w:ilvl="3" w:tplc="3D9020D4" w:tentative="1">
      <w:start w:val="1"/>
      <w:numFmt w:val="bullet"/>
      <w:lvlText w:val=""/>
      <w:lvlJc w:val="left"/>
      <w:pPr>
        <w:tabs>
          <w:tab w:val="num" w:pos="2880"/>
        </w:tabs>
        <w:ind w:left="2880" w:hanging="360"/>
      </w:pPr>
      <w:rPr>
        <w:rFonts w:ascii="Wingdings" w:hAnsi="Wingdings" w:hint="default"/>
      </w:rPr>
    </w:lvl>
    <w:lvl w:ilvl="4" w:tplc="F112C986" w:tentative="1">
      <w:start w:val="1"/>
      <w:numFmt w:val="bullet"/>
      <w:lvlText w:val=""/>
      <w:lvlJc w:val="left"/>
      <w:pPr>
        <w:tabs>
          <w:tab w:val="num" w:pos="3600"/>
        </w:tabs>
        <w:ind w:left="3600" w:hanging="360"/>
      </w:pPr>
      <w:rPr>
        <w:rFonts w:ascii="Wingdings" w:hAnsi="Wingdings" w:hint="default"/>
      </w:rPr>
    </w:lvl>
    <w:lvl w:ilvl="5" w:tplc="A246E37A" w:tentative="1">
      <w:start w:val="1"/>
      <w:numFmt w:val="bullet"/>
      <w:lvlText w:val=""/>
      <w:lvlJc w:val="left"/>
      <w:pPr>
        <w:tabs>
          <w:tab w:val="num" w:pos="4320"/>
        </w:tabs>
        <w:ind w:left="4320" w:hanging="360"/>
      </w:pPr>
      <w:rPr>
        <w:rFonts w:ascii="Wingdings" w:hAnsi="Wingdings" w:hint="default"/>
      </w:rPr>
    </w:lvl>
    <w:lvl w:ilvl="6" w:tplc="606EC466" w:tentative="1">
      <w:start w:val="1"/>
      <w:numFmt w:val="bullet"/>
      <w:lvlText w:val=""/>
      <w:lvlJc w:val="left"/>
      <w:pPr>
        <w:tabs>
          <w:tab w:val="num" w:pos="5040"/>
        </w:tabs>
        <w:ind w:left="5040" w:hanging="360"/>
      </w:pPr>
      <w:rPr>
        <w:rFonts w:ascii="Wingdings" w:hAnsi="Wingdings" w:hint="default"/>
      </w:rPr>
    </w:lvl>
    <w:lvl w:ilvl="7" w:tplc="EE723014" w:tentative="1">
      <w:start w:val="1"/>
      <w:numFmt w:val="bullet"/>
      <w:lvlText w:val=""/>
      <w:lvlJc w:val="left"/>
      <w:pPr>
        <w:tabs>
          <w:tab w:val="num" w:pos="5760"/>
        </w:tabs>
        <w:ind w:left="5760" w:hanging="360"/>
      </w:pPr>
      <w:rPr>
        <w:rFonts w:ascii="Wingdings" w:hAnsi="Wingdings" w:hint="default"/>
      </w:rPr>
    </w:lvl>
    <w:lvl w:ilvl="8" w:tplc="EC1C8318" w:tentative="1">
      <w:start w:val="1"/>
      <w:numFmt w:val="bullet"/>
      <w:lvlText w:val=""/>
      <w:lvlJc w:val="left"/>
      <w:pPr>
        <w:tabs>
          <w:tab w:val="num" w:pos="6480"/>
        </w:tabs>
        <w:ind w:left="6480" w:hanging="360"/>
      </w:pPr>
      <w:rPr>
        <w:rFonts w:ascii="Wingdings" w:hAnsi="Wingdings" w:hint="default"/>
      </w:rPr>
    </w:lvl>
  </w:abstractNum>
  <w:abstractNum w:abstractNumId="3">
    <w:nsid w:val="6EC2595B"/>
    <w:multiLevelType w:val="hybridMultilevel"/>
    <w:tmpl w:val="D840956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6F1A7756"/>
    <w:multiLevelType w:val="hybridMultilevel"/>
    <w:tmpl w:val="E37A63FC"/>
    <w:lvl w:ilvl="0" w:tplc="04150005">
      <w:start w:val="1"/>
      <w:numFmt w:val="bullet"/>
      <w:lvlText w:val=""/>
      <w:lvlJc w:val="left"/>
      <w:pPr>
        <w:tabs>
          <w:tab w:val="num" w:pos="720"/>
        </w:tabs>
        <w:ind w:left="720" w:hanging="360"/>
      </w:pPr>
      <w:rPr>
        <w:rFonts w:ascii="Wingdings" w:hAnsi="Wingdings" w:hint="default"/>
      </w:rPr>
    </w:lvl>
    <w:lvl w:ilvl="1" w:tplc="E6CCC92E" w:tentative="1">
      <w:start w:val="1"/>
      <w:numFmt w:val="bullet"/>
      <w:lvlText w:val=""/>
      <w:lvlJc w:val="left"/>
      <w:pPr>
        <w:tabs>
          <w:tab w:val="num" w:pos="1440"/>
        </w:tabs>
        <w:ind w:left="1440" w:hanging="360"/>
      </w:pPr>
      <w:rPr>
        <w:rFonts w:ascii="Wingdings" w:hAnsi="Wingdings" w:hint="default"/>
      </w:rPr>
    </w:lvl>
    <w:lvl w:ilvl="2" w:tplc="97447AB0" w:tentative="1">
      <w:start w:val="1"/>
      <w:numFmt w:val="bullet"/>
      <w:lvlText w:val=""/>
      <w:lvlJc w:val="left"/>
      <w:pPr>
        <w:tabs>
          <w:tab w:val="num" w:pos="2160"/>
        </w:tabs>
        <w:ind w:left="2160" w:hanging="360"/>
      </w:pPr>
      <w:rPr>
        <w:rFonts w:ascii="Wingdings" w:hAnsi="Wingdings" w:hint="default"/>
      </w:rPr>
    </w:lvl>
    <w:lvl w:ilvl="3" w:tplc="3D9020D4" w:tentative="1">
      <w:start w:val="1"/>
      <w:numFmt w:val="bullet"/>
      <w:lvlText w:val=""/>
      <w:lvlJc w:val="left"/>
      <w:pPr>
        <w:tabs>
          <w:tab w:val="num" w:pos="2880"/>
        </w:tabs>
        <w:ind w:left="2880" w:hanging="360"/>
      </w:pPr>
      <w:rPr>
        <w:rFonts w:ascii="Wingdings" w:hAnsi="Wingdings" w:hint="default"/>
      </w:rPr>
    </w:lvl>
    <w:lvl w:ilvl="4" w:tplc="F112C986" w:tentative="1">
      <w:start w:val="1"/>
      <w:numFmt w:val="bullet"/>
      <w:lvlText w:val=""/>
      <w:lvlJc w:val="left"/>
      <w:pPr>
        <w:tabs>
          <w:tab w:val="num" w:pos="3600"/>
        </w:tabs>
        <w:ind w:left="3600" w:hanging="360"/>
      </w:pPr>
      <w:rPr>
        <w:rFonts w:ascii="Wingdings" w:hAnsi="Wingdings" w:hint="default"/>
      </w:rPr>
    </w:lvl>
    <w:lvl w:ilvl="5" w:tplc="A246E37A" w:tentative="1">
      <w:start w:val="1"/>
      <w:numFmt w:val="bullet"/>
      <w:lvlText w:val=""/>
      <w:lvlJc w:val="left"/>
      <w:pPr>
        <w:tabs>
          <w:tab w:val="num" w:pos="4320"/>
        </w:tabs>
        <w:ind w:left="4320" w:hanging="360"/>
      </w:pPr>
      <w:rPr>
        <w:rFonts w:ascii="Wingdings" w:hAnsi="Wingdings" w:hint="default"/>
      </w:rPr>
    </w:lvl>
    <w:lvl w:ilvl="6" w:tplc="606EC466" w:tentative="1">
      <w:start w:val="1"/>
      <w:numFmt w:val="bullet"/>
      <w:lvlText w:val=""/>
      <w:lvlJc w:val="left"/>
      <w:pPr>
        <w:tabs>
          <w:tab w:val="num" w:pos="5040"/>
        </w:tabs>
        <w:ind w:left="5040" w:hanging="360"/>
      </w:pPr>
      <w:rPr>
        <w:rFonts w:ascii="Wingdings" w:hAnsi="Wingdings" w:hint="default"/>
      </w:rPr>
    </w:lvl>
    <w:lvl w:ilvl="7" w:tplc="EE723014" w:tentative="1">
      <w:start w:val="1"/>
      <w:numFmt w:val="bullet"/>
      <w:lvlText w:val=""/>
      <w:lvlJc w:val="left"/>
      <w:pPr>
        <w:tabs>
          <w:tab w:val="num" w:pos="5760"/>
        </w:tabs>
        <w:ind w:left="5760" w:hanging="360"/>
      </w:pPr>
      <w:rPr>
        <w:rFonts w:ascii="Wingdings" w:hAnsi="Wingdings" w:hint="default"/>
      </w:rPr>
    </w:lvl>
    <w:lvl w:ilvl="8" w:tplc="EC1C8318" w:tentative="1">
      <w:start w:val="1"/>
      <w:numFmt w:val="bullet"/>
      <w:lvlText w:val=""/>
      <w:lvlJc w:val="left"/>
      <w:pPr>
        <w:tabs>
          <w:tab w:val="num" w:pos="6480"/>
        </w:tabs>
        <w:ind w:left="6480" w:hanging="360"/>
      </w:pPr>
      <w:rPr>
        <w:rFonts w:ascii="Wingdings" w:hAnsi="Wingdings" w:hint="default"/>
      </w:rPr>
    </w:lvl>
  </w:abstractNum>
  <w:abstractNum w:abstractNumId="5">
    <w:nsid w:val="71AF1881"/>
    <w:multiLevelType w:val="multilevel"/>
    <w:tmpl w:val="95D46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4"/>
  </w:num>
  <w:num w:numId="4">
    <w:abstractNumId w:val="1"/>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20005"/>
    <w:rsid w:val="00000AD2"/>
    <w:rsid w:val="00006C75"/>
    <w:rsid w:val="000073CF"/>
    <w:rsid w:val="00007A4A"/>
    <w:rsid w:val="0001075E"/>
    <w:rsid w:val="00011235"/>
    <w:rsid w:val="000114FD"/>
    <w:rsid w:val="00011B92"/>
    <w:rsid w:val="00013312"/>
    <w:rsid w:val="00013C72"/>
    <w:rsid w:val="0001549B"/>
    <w:rsid w:val="00015985"/>
    <w:rsid w:val="00015AA9"/>
    <w:rsid w:val="00015AFE"/>
    <w:rsid w:val="00016584"/>
    <w:rsid w:val="00017EC9"/>
    <w:rsid w:val="00020893"/>
    <w:rsid w:val="00022C6E"/>
    <w:rsid w:val="0003025B"/>
    <w:rsid w:val="00030928"/>
    <w:rsid w:val="00031505"/>
    <w:rsid w:val="00031F21"/>
    <w:rsid w:val="000349A4"/>
    <w:rsid w:val="00034E4C"/>
    <w:rsid w:val="0004072F"/>
    <w:rsid w:val="00042944"/>
    <w:rsid w:val="00044FCC"/>
    <w:rsid w:val="00045D29"/>
    <w:rsid w:val="00046327"/>
    <w:rsid w:val="0004730A"/>
    <w:rsid w:val="0005068C"/>
    <w:rsid w:val="00051ADF"/>
    <w:rsid w:val="00051FC4"/>
    <w:rsid w:val="00052FDE"/>
    <w:rsid w:val="000550E0"/>
    <w:rsid w:val="00057B01"/>
    <w:rsid w:val="00060D23"/>
    <w:rsid w:val="00061EE8"/>
    <w:rsid w:val="00062A97"/>
    <w:rsid w:val="00062B8D"/>
    <w:rsid w:val="00065C4F"/>
    <w:rsid w:val="00065D73"/>
    <w:rsid w:val="0006686C"/>
    <w:rsid w:val="00075025"/>
    <w:rsid w:val="0007598E"/>
    <w:rsid w:val="00075A5F"/>
    <w:rsid w:val="00075C13"/>
    <w:rsid w:val="00075D6E"/>
    <w:rsid w:val="00080EF1"/>
    <w:rsid w:val="00082C1D"/>
    <w:rsid w:val="000833AF"/>
    <w:rsid w:val="0008367E"/>
    <w:rsid w:val="000849AB"/>
    <w:rsid w:val="00086A52"/>
    <w:rsid w:val="00090E79"/>
    <w:rsid w:val="000921AA"/>
    <w:rsid w:val="00092426"/>
    <w:rsid w:val="000927EC"/>
    <w:rsid w:val="000947F4"/>
    <w:rsid w:val="00094FDB"/>
    <w:rsid w:val="000958E9"/>
    <w:rsid w:val="00096B3C"/>
    <w:rsid w:val="000A013A"/>
    <w:rsid w:val="000A0150"/>
    <w:rsid w:val="000A6ADF"/>
    <w:rsid w:val="000A77CE"/>
    <w:rsid w:val="000B103F"/>
    <w:rsid w:val="000B1512"/>
    <w:rsid w:val="000B1CF5"/>
    <w:rsid w:val="000B4240"/>
    <w:rsid w:val="000B56C1"/>
    <w:rsid w:val="000C1D81"/>
    <w:rsid w:val="000C22B1"/>
    <w:rsid w:val="000C4FA6"/>
    <w:rsid w:val="000C5052"/>
    <w:rsid w:val="000C5A68"/>
    <w:rsid w:val="000C5F22"/>
    <w:rsid w:val="000C62B1"/>
    <w:rsid w:val="000C65EB"/>
    <w:rsid w:val="000C67D3"/>
    <w:rsid w:val="000C6DDA"/>
    <w:rsid w:val="000C6ECE"/>
    <w:rsid w:val="000C7E83"/>
    <w:rsid w:val="000D1351"/>
    <w:rsid w:val="000D28A9"/>
    <w:rsid w:val="000D2E11"/>
    <w:rsid w:val="000D2EB0"/>
    <w:rsid w:val="000D505F"/>
    <w:rsid w:val="000D64D2"/>
    <w:rsid w:val="000D6A54"/>
    <w:rsid w:val="000D7766"/>
    <w:rsid w:val="000E0D96"/>
    <w:rsid w:val="000E48FB"/>
    <w:rsid w:val="000E4F88"/>
    <w:rsid w:val="000F11B3"/>
    <w:rsid w:val="000F1A2D"/>
    <w:rsid w:val="000F3013"/>
    <w:rsid w:val="000F34B5"/>
    <w:rsid w:val="000F3A99"/>
    <w:rsid w:val="000F3B63"/>
    <w:rsid w:val="000F4179"/>
    <w:rsid w:val="000F4BB4"/>
    <w:rsid w:val="000F546D"/>
    <w:rsid w:val="000F5C61"/>
    <w:rsid w:val="000F6946"/>
    <w:rsid w:val="000F69EA"/>
    <w:rsid w:val="000F6A5C"/>
    <w:rsid w:val="000F7708"/>
    <w:rsid w:val="00100277"/>
    <w:rsid w:val="001006B3"/>
    <w:rsid w:val="0010243A"/>
    <w:rsid w:val="001042BB"/>
    <w:rsid w:val="00104D60"/>
    <w:rsid w:val="00104F15"/>
    <w:rsid w:val="00105949"/>
    <w:rsid w:val="00107875"/>
    <w:rsid w:val="00107D66"/>
    <w:rsid w:val="00110D6A"/>
    <w:rsid w:val="001111A7"/>
    <w:rsid w:val="00113659"/>
    <w:rsid w:val="00113A8F"/>
    <w:rsid w:val="00114B51"/>
    <w:rsid w:val="001200C3"/>
    <w:rsid w:val="00120789"/>
    <w:rsid w:val="00121B42"/>
    <w:rsid w:val="00122A57"/>
    <w:rsid w:val="001259AA"/>
    <w:rsid w:val="0012602F"/>
    <w:rsid w:val="00126994"/>
    <w:rsid w:val="00127093"/>
    <w:rsid w:val="00127B86"/>
    <w:rsid w:val="0013139D"/>
    <w:rsid w:val="00131B3B"/>
    <w:rsid w:val="0013207D"/>
    <w:rsid w:val="001333DF"/>
    <w:rsid w:val="00143045"/>
    <w:rsid w:val="00146C7C"/>
    <w:rsid w:val="00146CD0"/>
    <w:rsid w:val="00146DC7"/>
    <w:rsid w:val="001472E0"/>
    <w:rsid w:val="00151F49"/>
    <w:rsid w:val="00151F7E"/>
    <w:rsid w:val="00153951"/>
    <w:rsid w:val="00162C82"/>
    <w:rsid w:val="001633BE"/>
    <w:rsid w:val="00164846"/>
    <w:rsid w:val="00164E33"/>
    <w:rsid w:val="001666DF"/>
    <w:rsid w:val="00166A7E"/>
    <w:rsid w:val="00171C04"/>
    <w:rsid w:val="001724A6"/>
    <w:rsid w:val="0017269E"/>
    <w:rsid w:val="00172854"/>
    <w:rsid w:val="0017355B"/>
    <w:rsid w:val="00182745"/>
    <w:rsid w:val="00187119"/>
    <w:rsid w:val="00190FDE"/>
    <w:rsid w:val="00191434"/>
    <w:rsid w:val="00191694"/>
    <w:rsid w:val="0019420E"/>
    <w:rsid w:val="001955E1"/>
    <w:rsid w:val="00195ED1"/>
    <w:rsid w:val="00196951"/>
    <w:rsid w:val="00196D24"/>
    <w:rsid w:val="00196EE4"/>
    <w:rsid w:val="00197A61"/>
    <w:rsid w:val="00197B0F"/>
    <w:rsid w:val="00197B35"/>
    <w:rsid w:val="001A297E"/>
    <w:rsid w:val="001A45D2"/>
    <w:rsid w:val="001A5886"/>
    <w:rsid w:val="001A6408"/>
    <w:rsid w:val="001A6F98"/>
    <w:rsid w:val="001B00D7"/>
    <w:rsid w:val="001B1133"/>
    <w:rsid w:val="001B1C38"/>
    <w:rsid w:val="001B210C"/>
    <w:rsid w:val="001B26B9"/>
    <w:rsid w:val="001B27AD"/>
    <w:rsid w:val="001B2AA7"/>
    <w:rsid w:val="001B48F0"/>
    <w:rsid w:val="001B580F"/>
    <w:rsid w:val="001C1AF8"/>
    <w:rsid w:val="001C32C0"/>
    <w:rsid w:val="001C5C00"/>
    <w:rsid w:val="001C7346"/>
    <w:rsid w:val="001D082F"/>
    <w:rsid w:val="001D1680"/>
    <w:rsid w:val="001D327D"/>
    <w:rsid w:val="001D3F16"/>
    <w:rsid w:val="001D4991"/>
    <w:rsid w:val="001D532E"/>
    <w:rsid w:val="001D6E58"/>
    <w:rsid w:val="001D7907"/>
    <w:rsid w:val="001E0E87"/>
    <w:rsid w:val="001E0EAD"/>
    <w:rsid w:val="001E0F1F"/>
    <w:rsid w:val="001E319E"/>
    <w:rsid w:val="001E4704"/>
    <w:rsid w:val="001E51A4"/>
    <w:rsid w:val="001E52D2"/>
    <w:rsid w:val="001E5D7D"/>
    <w:rsid w:val="001E7097"/>
    <w:rsid w:val="001E70FD"/>
    <w:rsid w:val="001E7947"/>
    <w:rsid w:val="001F1557"/>
    <w:rsid w:val="001F2B5F"/>
    <w:rsid w:val="001F3235"/>
    <w:rsid w:val="001F3B67"/>
    <w:rsid w:val="001F5DAD"/>
    <w:rsid w:val="001F65A1"/>
    <w:rsid w:val="001F6D3E"/>
    <w:rsid w:val="001F6FFB"/>
    <w:rsid w:val="002026A8"/>
    <w:rsid w:val="002062E0"/>
    <w:rsid w:val="00210C31"/>
    <w:rsid w:val="00210EB6"/>
    <w:rsid w:val="00210F07"/>
    <w:rsid w:val="00211139"/>
    <w:rsid w:val="002113FD"/>
    <w:rsid w:val="00214E40"/>
    <w:rsid w:val="00215071"/>
    <w:rsid w:val="0021535D"/>
    <w:rsid w:val="00216017"/>
    <w:rsid w:val="002164AE"/>
    <w:rsid w:val="00220196"/>
    <w:rsid w:val="00220245"/>
    <w:rsid w:val="002203CE"/>
    <w:rsid w:val="00220E46"/>
    <w:rsid w:val="002212D1"/>
    <w:rsid w:val="00222068"/>
    <w:rsid w:val="00222DE0"/>
    <w:rsid w:val="00223E95"/>
    <w:rsid w:val="00224398"/>
    <w:rsid w:val="00226DC4"/>
    <w:rsid w:val="00230663"/>
    <w:rsid w:val="00232D50"/>
    <w:rsid w:val="00234522"/>
    <w:rsid w:val="0023610E"/>
    <w:rsid w:val="002365F9"/>
    <w:rsid w:val="00237385"/>
    <w:rsid w:val="002378EF"/>
    <w:rsid w:val="00237B84"/>
    <w:rsid w:val="00237F22"/>
    <w:rsid w:val="00240142"/>
    <w:rsid w:val="00240E97"/>
    <w:rsid w:val="002411D6"/>
    <w:rsid w:val="00241A00"/>
    <w:rsid w:val="002426A3"/>
    <w:rsid w:val="00244178"/>
    <w:rsid w:val="00244EC9"/>
    <w:rsid w:val="00244FC0"/>
    <w:rsid w:val="00245705"/>
    <w:rsid w:val="00245CDA"/>
    <w:rsid w:val="00245D36"/>
    <w:rsid w:val="00246198"/>
    <w:rsid w:val="00246CD3"/>
    <w:rsid w:val="002473F0"/>
    <w:rsid w:val="002475DA"/>
    <w:rsid w:val="002500A1"/>
    <w:rsid w:val="00250EF9"/>
    <w:rsid w:val="00251731"/>
    <w:rsid w:val="00253232"/>
    <w:rsid w:val="002615E5"/>
    <w:rsid w:val="00263FFE"/>
    <w:rsid w:val="002646EF"/>
    <w:rsid w:val="0026631E"/>
    <w:rsid w:val="00266E93"/>
    <w:rsid w:val="00267147"/>
    <w:rsid w:val="0026719E"/>
    <w:rsid w:val="00270A70"/>
    <w:rsid w:val="00271519"/>
    <w:rsid w:val="00274696"/>
    <w:rsid w:val="00274B5A"/>
    <w:rsid w:val="00275A03"/>
    <w:rsid w:val="00275A3C"/>
    <w:rsid w:val="0028033C"/>
    <w:rsid w:val="00280B4D"/>
    <w:rsid w:val="0028164A"/>
    <w:rsid w:val="0028344F"/>
    <w:rsid w:val="002855D7"/>
    <w:rsid w:val="00286EFB"/>
    <w:rsid w:val="0028709C"/>
    <w:rsid w:val="00290D4C"/>
    <w:rsid w:val="00292151"/>
    <w:rsid w:val="00292C3D"/>
    <w:rsid w:val="002A3CC8"/>
    <w:rsid w:val="002A401A"/>
    <w:rsid w:val="002B017D"/>
    <w:rsid w:val="002B097A"/>
    <w:rsid w:val="002B1577"/>
    <w:rsid w:val="002B2065"/>
    <w:rsid w:val="002B25D1"/>
    <w:rsid w:val="002B3EAA"/>
    <w:rsid w:val="002B48D1"/>
    <w:rsid w:val="002B4A8D"/>
    <w:rsid w:val="002B6F85"/>
    <w:rsid w:val="002C01C1"/>
    <w:rsid w:val="002C506C"/>
    <w:rsid w:val="002C5D47"/>
    <w:rsid w:val="002C61A0"/>
    <w:rsid w:val="002C7312"/>
    <w:rsid w:val="002D094D"/>
    <w:rsid w:val="002D1E47"/>
    <w:rsid w:val="002D2B76"/>
    <w:rsid w:val="002D303E"/>
    <w:rsid w:val="002D4AEE"/>
    <w:rsid w:val="002D5F35"/>
    <w:rsid w:val="002D602C"/>
    <w:rsid w:val="002D7190"/>
    <w:rsid w:val="002D79DE"/>
    <w:rsid w:val="002E02B2"/>
    <w:rsid w:val="002E1817"/>
    <w:rsid w:val="002E2644"/>
    <w:rsid w:val="002E27D3"/>
    <w:rsid w:val="002E31D1"/>
    <w:rsid w:val="002E354C"/>
    <w:rsid w:val="002E3683"/>
    <w:rsid w:val="002E388D"/>
    <w:rsid w:val="002F0D9C"/>
    <w:rsid w:val="002F2E99"/>
    <w:rsid w:val="002F2EE3"/>
    <w:rsid w:val="002F4146"/>
    <w:rsid w:val="002F4A5D"/>
    <w:rsid w:val="002F5361"/>
    <w:rsid w:val="002F60D9"/>
    <w:rsid w:val="002F66AB"/>
    <w:rsid w:val="002F776E"/>
    <w:rsid w:val="002F7CBF"/>
    <w:rsid w:val="00300616"/>
    <w:rsid w:val="00300885"/>
    <w:rsid w:val="00302A22"/>
    <w:rsid w:val="003034BF"/>
    <w:rsid w:val="003043F1"/>
    <w:rsid w:val="00306F01"/>
    <w:rsid w:val="00307826"/>
    <w:rsid w:val="00310C2D"/>
    <w:rsid w:val="0031120C"/>
    <w:rsid w:val="00311323"/>
    <w:rsid w:val="00311380"/>
    <w:rsid w:val="003116C8"/>
    <w:rsid w:val="00317CED"/>
    <w:rsid w:val="00321092"/>
    <w:rsid w:val="00321478"/>
    <w:rsid w:val="00322EB0"/>
    <w:rsid w:val="00324362"/>
    <w:rsid w:val="00326973"/>
    <w:rsid w:val="00332CF2"/>
    <w:rsid w:val="003334B4"/>
    <w:rsid w:val="003349BF"/>
    <w:rsid w:val="00334B15"/>
    <w:rsid w:val="00335347"/>
    <w:rsid w:val="0033626F"/>
    <w:rsid w:val="00336981"/>
    <w:rsid w:val="003373DA"/>
    <w:rsid w:val="00340E71"/>
    <w:rsid w:val="003417F9"/>
    <w:rsid w:val="0034215B"/>
    <w:rsid w:val="003446C7"/>
    <w:rsid w:val="00344C06"/>
    <w:rsid w:val="00345C72"/>
    <w:rsid w:val="00345D04"/>
    <w:rsid w:val="003503F1"/>
    <w:rsid w:val="0035135D"/>
    <w:rsid w:val="00351B04"/>
    <w:rsid w:val="00352768"/>
    <w:rsid w:val="00352921"/>
    <w:rsid w:val="00352C5B"/>
    <w:rsid w:val="00353BE5"/>
    <w:rsid w:val="00354611"/>
    <w:rsid w:val="003552B4"/>
    <w:rsid w:val="0035549E"/>
    <w:rsid w:val="00355544"/>
    <w:rsid w:val="00355BC3"/>
    <w:rsid w:val="00356785"/>
    <w:rsid w:val="0036098D"/>
    <w:rsid w:val="00361123"/>
    <w:rsid w:val="003673BC"/>
    <w:rsid w:val="003715AE"/>
    <w:rsid w:val="00372E16"/>
    <w:rsid w:val="00372EF8"/>
    <w:rsid w:val="003744B9"/>
    <w:rsid w:val="00374D90"/>
    <w:rsid w:val="003763EF"/>
    <w:rsid w:val="00376CD2"/>
    <w:rsid w:val="00381D7E"/>
    <w:rsid w:val="00382363"/>
    <w:rsid w:val="003823CA"/>
    <w:rsid w:val="00383B51"/>
    <w:rsid w:val="003845D2"/>
    <w:rsid w:val="003845E8"/>
    <w:rsid w:val="00384899"/>
    <w:rsid w:val="00384F7E"/>
    <w:rsid w:val="00385502"/>
    <w:rsid w:val="00385AF1"/>
    <w:rsid w:val="00387FCD"/>
    <w:rsid w:val="0039149A"/>
    <w:rsid w:val="0039445A"/>
    <w:rsid w:val="003944E5"/>
    <w:rsid w:val="00394ADE"/>
    <w:rsid w:val="00395C8D"/>
    <w:rsid w:val="00396546"/>
    <w:rsid w:val="00396BDB"/>
    <w:rsid w:val="003A04E2"/>
    <w:rsid w:val="003A07C9"/>
    <w:rsid w:val="003A0C72"/>
    <w:rsid w:val="003A14E1"/>
    <w:rsid w:val="003A1506"/>
    <w:rsid w:val="003A2376"/>
    <w:rsid w:val="003A269C"/>
    <w:rsid w:val="003A4C4E"/>
    <w:rsid w:val="003A61C9"/>
    <w:rsid w:val="003A66FB"/>
    <w:rsid w:val="003A6BA4"/>
    <w:rsid w:val="003A6F14"/>
    <w:rsid w:val="003B5ED8"/>
    <w:rsid w:val="003B6DBF"/>
    <w:rsid w:val="003C16FA"/>
    <w:rsid w:val="003C1734"/>
    <w:rsid w:val="003C2E8F"/>
    <w:rsid w:val="003C6416"/>
    <w:rsid w:val="003C68FC"/>
    <w:rsid w:val="003C73C9"/>
    <w:rsid w:val="003C7A14"/>
    <w:rsid w:val="003D090F"/>
    <w:rsid w:val="003D0938"/>
    <w:rsid w:val="003D1804"/>
    <w:rsid w:val="003D21FC"/>
    <w:rsid w:val="003D2C4D"/>
    <w:rsid w:val="003D2DB4"/>
    <w:rsid w:val="003D3CAC"/>
    <w:rsid w:val="003D4A4F"/>
    <w:rsid w:val="003D6253"/>
    <w:rsid w:val="003E1F26"/>
    <w:rsid w:val="003E2F66"/>
    <w:rsid w:val="003E4DE0"/>
    <w:rsid w:val="003E5948"/>
    <w:rsid w:val="003E76B9"/>
    <w:rsid w:val="003F060F"/>
    <w:rsid w:val="003F1EA1"/>
    <w:rsid w:val="003F3688"/>
    <w:rsid w:val="003F39D5"/>
    <w:rsid w:val="003F577C"/>
    <w:rsid w:val="003F6DD2"/>
    <w:rsid w:val="003F6FFD"/>
    <w:rsid w:val="003F7E32"/>
    <w:rsid w:val="00405352"/>
    <w:rsid w:val="00405388"/>
    <w:rsid w:val="00405A72"/>
    <w:rsid w:val="00410B00"/>
    <w:rsid w:val="00410F11"/>
    <w:rsid w:val="004124D5"/>
    <w:rsid w:val="004125EC"/>
    <w:rsid w:val="004130EC"/>
    <w:rsid w:val="00414D6B"/>
    <w:rsid w:val="00415229"/>
    <w:rsid w:val="00417F6B"/>
    <w:rsid w:val="00420E6D"/>
    <w:rsid w:val="0042240D"/>
    <w:rsid w:val="004240F7"/>
    <w:rsid w:val="004241F8"/>
    <w:rsid w:val="004248D6"/>
    <w:rsid w:val="00427425"/>
    <w:rsid w:val="00430C5D"/>
    <w:rsid w:val="00432A65"/>
    <w:rsid w:val="004353C9"/>
    <w:rsid w:val="00435E9F"/>
    <w:rsid w:val="00437250"/>
    <w:rsid w:val="00440CB6"/>
    <w:rsid w:val="00441138"/>
    <w:rsid w:val="004416D5"/>
    <w:rsid w:val="004433F3"/>
    <w:rsid w:val="00443A84"/>
    <w:rsid w:val="00443EC6"/>
    <w:rsid w:val="00445057"/>
    <w:rsid w:val="00446300"/>
    <w:rsid w:val="0044683B"/>
    <w:rsid w:val="004507C8"/>
    <w:rsid w:val="00451C99"/>
    <w:rsid w:val="004520C6"/>
    <w:rsid w:val="00452176"/>
    <w:rsid w:val="0045262B"/>
    <w:rsid w:val="00452D16"/>
    <w:rsid w:val="00454421"/>
    <w:rsid w:val="00455565"/>
    <w:rsid w:val="00455A5E"/>
    <w:rsid w:val="00456796"/>
    <w:rsid w:val="00457EEC"/>
    <w:rsid w:val="00461323"/>
    <w:rsid w:val="004615E4"/>
    <w:rsid w:val="00462DE1"/>
    <w:rsid w:val="00465B91"/>
    <w:rsid w:val="00465D77"/>
    <w:rsid w:val="00465F3D"/>
    <w:rsid w:val="004677B5"/>
    <w:rsid w:val="004709C4"/>
    <w:rsid w:val="0047231D"/>
    <w:rsid w:val="00473344"/>
    <w:rsid w:val="004748A0"/>
    <w:rsid w:val="00474D5E"/>
    <w:rsid w:val="00475E9C"/>
    <w:rsid w:val="004773F1"/>
    <w:rsid w:val="00477B47"/>
    <w:rsid w:val="00477BB3"/>
    <w:rsid w:val="00477CF7"/>
    <w:rsid w:val="004807A7"/>
    <w:rsid w:val="00480D10"/>
    <w:rsid w:val="00481919"/>
    <w:rsid w:val="00482112"/>
    <w:rsid w:val="00483E8E"/>
    <w:rsid w:val="0048627D"/>
    <w:rsid w:val="00486493"/>
    <w:rsid w:val="004873FB"/>
    <w:rsid w:val="0049280E"/>
    <w:rsid w:val="00493D62"/>
    <w:rsid w:val="004948B3"/>
    <w:rsid w:val="00495A4F"/>
    <w:rsid w:val="004963AD"/>
    <w:rsid w:val="00496A71"/>
    <w:rsid w:val="004A4060"/>
    <w:rsid w:val="004A60AA"/>
    <w:rsid w:val="004B04DB"/>
    <w:rsid w:val="004B1073"/>
    <w:rsid w:val="004B19E8"/>
    <w:rsid w:val="004B23CA"/>
    <w:rsid w:val="004B50DF"/>
    <w:rsid w:val="004B55C9"/>
    <w:rsid w:val="004B5AFC"/>
    <w:rsid w:val="004B5F8D"/>
    <w:rsid w:val="004B6D24"/>
    <w:rsid w:val="004B7088"/>
    <w:rsid w:val="004C0BB6"/>
    <w:rsid w:val="004C0E2D"/>
    <w:rsid w:val="004C1E93"/>
    <w:rsid w:val="004C405F"/>
    <w:rsid w:val="004C48B5"/>
    <w:rsid w:val="004C4BEA"/>
    <w:rsid w:val="004C6BB9"/>
    <w:rsid w:val="004D3C92"/>
    <w:rsid w:val="004D3D44"/>
    <w:rsid w:val="004D5BF5"/>
    <w:rsid w:val="004D763C"/>
    <w:rsid w:val="004E6E13"/>
    <w:rsid w:val="004E73E2"/>
    <w:rsid w:val="004E755F"/>
    <w:rsid w:val="004F0A90"/>
    <w:rsid w:val="004F0EF7"/>
    <w:rsid w:val="004F1022"/>
    <w:rsid w:val="004F1FE4"/>
    <w:rsid w:val="004F290B"/>
    <w:rsid w:val="004F3150"/>
    <w:rsid w:val="004F4BA5"/>
    <w:rsid w:val="004F55EB"/>
    <w:rsid w:val="004F7051"/>
    <w:rsid w:val="00500072"/>
    <w:rsid w:val="00500C9D"/>
    <w:rsid w:val="00503C02"/>
    <w:rsid w:val="005043DF"/>
    <w:rsid w:val="005054BD"/>
    <w:rsid w:val="00506164"/>
    <w:rsid w:val="0050627F"/>
    <w:rsid w:val="0050749D"/>
    <w:rsid w:val="00510A17"/>
    <w:rsid w:val="00512524"/>
    <w:rsid w:val="0051392C"/>
    <w:rsid w:val="00513A9D"/>
    <w:rsid w:val="00514A44"/>
    <w:rsid w:val="00514E31"/>
    <w:rsid w:val="0051651B"/>
    <w:rsid w:val="00516832"/>
    <w:rsid w:val="00516D5E"/>
    <w:rsid w:val="00517B5C"/>
    <w:rsid w:val="0052012E"/>
    <w:rsid w:val="0052030A"/>
    <w:rsid w:val="0052399A"/>
    <w:rsid w:val="00525B7A"/>
    <w:rsid w:val="00526B96"/>
    <w:rsid w:val="00527859"/>
    <w:rsid w:val="00527B45"/>
    <w:rsid w:val="005309AC"/>
    <w:rsid w:val="0053197E"/>
    <w:rsid w:val="00533215"/>
    <w:rsid w:val="0053344F"/>
    <w:rsid w:val="0053395D"/>
    <w:rsid w:val="00534374"/>
    <w:rsid w:val="00534417"/>
    <w:rsid w:val="00534BFD"/>
    <w:rsid w:val="00535A3B"/>
    <w:rsid w:val="0053620D"/>
    <w:rsid w:val="00536A46"/>
    <w:rsid w:val="00537749"/>
    <w:rsid w:val="00541D3A"/>
    <w:rsid w:val="00543589"/>
    <w:rsid w:val="0054389C"/>
    <w:rsid w:val="005475F2"/>
    <w:rsid w:val="00547E58"/>
    <w:rsid w:val="00550C8F"/>
    <w:rsid w:val="00551019"/>
    <w:rsid w:val="00554B72"/>
    <w:rsid w:val="005564EE"/>
    <w:rsid w:val="0056231C"/>
    <w:rsid w:val="00565055"/>
    <w:rsid w:val="00566850"/>
    <w:rsid w:val="005671FA"/>
    <w:rsid w:val="00567D22"/>
    <w:rsid w:val="00570B69"/>
    <w:rsid w:val="00572209"/>
    <w:rsid w:val="00572F73"/>
    <w:rsid w:val="0057472C"/>
    <w:rsid w:val="00574A16"/>
    <w:rsid w:val="0057587B"/>
    <w:rsid w:val="00576D48"/>
    <w:rsid w:val="00577BAD"/>
    <w:rsid w:val="0058012F"/>
    <w:rsid w:val="0058030C"/>
    <w:rsid w:val="005828AC"/>
    <w:rsid w:val="00583608"/>
    <w:rsid w:val="005839CE"/>
    <w:rsid w:val="005846EC"/>
    <w:rsid w:val="0058672A"/>
    <w:rsid w:val="005907B2"/>
    <w:rsid w:val="00590A5C"/>
    <w:rsid w:val="00590DFB"/>
    <w:rsid w:val="0059311B"/>
    <w:rsid w:val="00593348"/>
    <w:rsid w:val="005935BA"/>
    <w:rsid w:val="00593C6B"/>
    <w:rsid w:val="00594234"/>
    <w:rsid w:val="00594CBC"/>
    <w:rsid w:val="005952E8"/>
    <w:rsid w:val="00596398"/>
    <w:rsid w:val="005967F1"/>
    <w:rsid w:val="00596A9B"/>
    <w:rsid w:val="005A09C5"/>
    <w:rsid w:val="005A13D2"/>
    <w:rsid w:val="005A20DE"/>
    <w:rsid w:val="005A3BD4"/>
    <w:rsid w:val="005A49C9"/>
    <w:rsid w:val="005A5477"/>
    <w:rsid w:val="005A6286"/>
    <w:rsid w:val="005A6984"/>
    <w:rsid w:val="005B0221"/>
    <w:rsid w:val="005B106C"/>
    <w:rsid w:val="005B1A30"/>
    <w:rsid w:val="005B32B5"/>
    <w:rsid w:val="005B3549"/>
    <w:rsid w:val="005B3F58"/>
    <w:rsid w:val="005B42F5"/>
    <w:rsid w:val="005B55F0"/>
    <w:rsid w:val="005B7052"/>
    <w:rsid w:val="005C05F0"/>
    <w:rsid w:val="005C57CE"/>
    <w:rsid w:val="005C68EE"/>
    <w:rsid w:val="005C6F95"/>
    <w:rsid w:val="005C74DE"/>
    <w:rsid w:val="005D10A4"/>
    <w:rsid w:val="005D1E09"/>
    <w:rsid w:val="005D2E5D"/>
    <w:rsid w:val="005D3B8D"/>
    <w:rsid w:val="005D4A2D"/>
    <w:rsid w:val="005E0417"/>
    <w:rsid w:val="005E0855"/>
    <w:rsid w:val="005E1598"/>
    <w:rsid w:val="005F2F58"/>
    <w:rsid w:val="005F2F60"/>
    <w:rsid w:val="005F429F"/>
    <w:rsid w:val="005F4575"/>
    <w:rsid w:val="005F4CE5"/>
    <w:rsid w:val="005F4E9D"/>
    <w:rsid w:val="005F5017"/>
    <w:rsid w:val="005F508F"/>
    <w:rsid w:val="005F50FF"/>
    <w:rsid w:val="005F5478"/>
    <w:rsid w:val="005F5F8D"/>
    <w:rsid w:val="005F7499"/>
    <w:rsid w:val="005F76D6"/>
    <w:rsid w:val="005F7BCB"/>
    <w:rsid w:val="006002DB"/>
    <w:rsid w:val="00601EF1"/>
    <w:rsid w:val="006050C4"/>
    <w:rsid w:val="00605921"/>
    <w:rsid w:val="0060597C"/>
    <w:rsid w:val="00606B2F"/>
    <w:rsid w:val="00606FDA"/>
    <w:rsid w:val="006076F4"/>
    <w:rsid w:val="00610032"/>
    <w:rsid w:val="0061015A"/>
    <w:rsid w:val="0061033A"/>
    <w:rsid w:val="0061484A"/>
    <w:rsid w:val="00615D2E"/>
    <w:rsid w:val="0061630B"/>
    <w:rsid w:val="00616B99"/>
    <w:rsid w:val="0061766B"/>
    <w:rsid w:val="00620C99"/>
    <w:rsid w:val="00620E2D"/>
    <w:rsid w:val="006215EF"/>
    <w:rsid w:val="00621E8B"/>
    <w:rsid w:val="0062546C"/>
    <w:rsid w:val="00625FC0"/>
    <w:rsid w:val="0063011A"/>
    <w:rsid w:val="00630CFA"/>
    <w:rsid w:val="00631937"/>
    <w:rsid w:val="00632529"/>
    <w:rsid w:val="00632D23"/>
    <w:rsid w:val="006337EE"/>
    <w:rsid w:val="00633F6F"/>
    <w:rsid w:val="0063482C"/>
    <w:rsid w:val="00636487"/>
    <w:rsid w:val="00641086"/>
    <w:rsid w:val="0064174F"/>
    <w:rsid w:val="00641A27"/>
    <w:rsid w:val="00641E98"/>
    <w:rsid w:val="006446CC"/>
    <w:rsid w:val="00644F44"/>
    <w:rsid w:val="00645698"/>
    <w:rsid w:val="0064630A"/>
    <w:rsid w:val="006475C2"/>
    <w:rsid w:val="0064784B"/>
    <w:rsid w:val="00647CB8"/>
    <w:rsid w:val="00650FE9"/>
    <w:rsid w:val="00651209"/>
    <w:rsid w:val="00655C76"/>
    <w:rsid w:val="00656486"/>
    <w:rsid w:val="00660E46"/>
    <w:rsid w:val="006614FE"/>
    <w:rsid w:val="006617D0"/>
    <w:rsid w:val="00662090"/>
    <w:rsid w:val="00662735"/>
    <w:rsid w:val="00663792"/>
    <w:rsid w:val="00663A22"/>
    <w:rsid w:val="00663CCE"/>
    <w:rsid w:val="00664441"/>
    <w:rsid w:val="0066566E"/>
    <w:rsid w:val="00667D3A"/>
    <w:rsid w:val="00672EC5"/>
    <w:rsid w:val="00672FE9"/>
    <w:rsid w:val="006771FD"/>
    <w:rsid w:val="006802E5"/>
    <w:rsid w:val="00680639"/>
    <w:rsid w:val="00681299"/>
    <w:rsid w:val="0068173A"/>
    <w:rsid w:val="0068263E"/>
    <w:rsid w:val="006833CD"/>
    <w:rsid w:val="00683CB6"/>
    <w:rsid w:val="00684FEB"/>
    <w:rsid w:val="00685251"/>
    <w:rsid w:val="00686A26"/>
    <w:rsid w:val="006874EB"/>
    <w:rsid w:val="00687584"/>
    <w:rsid w:val="0069189A"/>
    <w:rsid w:val="00694396"/>
    <w:rsid w:val="0069554A"/>
    <w:rsid w:val="006A0D92"/>
    <w:rsid w:val="006A2D62"/>
    <w:rsid w:val="006A2DCA"/>
    <w:rsid w:val="006A362F"/>
    <w:rsid w:val="006A57D0"/>
    <w:rsid w:val="006A6765"/>
    <w:rsid w:val="006A6E59"/>
    <w:rsid w:val="006A7625"/>
    <w:rsid w:val="006A7B94"/>
    <w:rsid w:val="006B21DB"/>
    <w:rsid w:val="006B340F"/>
    <w:rsid w:val="006B37FF"/>
    <w:rsid w:val="006B56FA"/>
    <w:rsid w:val="006B57D0"/>
    <w:rsid w:val="006B6705"/>
    <w:rsid w:val="006B7762"/>
    <w:rsid w:val="006C1908"/>
    <w:rsid w:val="006C197D"/>
    <w:rsid w:val="006C25D2"/>
    <w:rsid w:val="006C3B78"/>
    <w:rsid w:val="006C3D21"/>
    <w:rsid w:val="006C3E91"/>
    <w:rsid w:val="006C4CA3"/>
    <w:rsid w:val="006C6F1E"/>
    <w:rsid w:val="006C74F4"/>
    <w:rsid w:val="006D0969"/>
    <w:rsid w:val="006D1ABA"/>
    <w:rsid w:val="006D1EE6"/>
    <w:rsid w:val="006D214E"/>
    <w:rsid w:val="006D2A59"/>
    <w:rsid w:val="006D366C"/>
    <w:rsid w:val="006D3EC1"/>
    <w:rsid w:val="006D62D5"/>
    <w:rsid w:val="006D72F0"/>
    <w:rsid w:val="006E0100"/>
    <w:rsid w:val="006E0136"/>
    <w:rsid w:val="006E18CD"/>
    <w:rsid w:val="006E2D55"/>
    <w:rsid w:val="006E4E03"/>
    <w:rsid w:val="006E4E73"/>
    <w:rsid w:val="006E5169"/>
    <w:rsid w:val="006E5A1A"/>
    <w:rsid w:val="006E63D1"/>
    <w:rsid w:val="006E64E8"/>
    <w:rsid w:val="006F00CE"/>
    <w:rsid w:val="006F031D"/>
    <w:rsid w:val="006F049D"/>
    <w:rsid w:val="006F2E06"/>
    <w:rsid w:val="006F40BC"/>
    <w:rsid w:val="006F418C"/>
    <w:rsid w:val="006F6A83"/>
    <w:rsid w:val="006F7192"/>
    <w:rsid w:val="006F7283"/>
    <w:rsid w:val="006F7BC3"/>
    <w:rsid w:val="007003B2"/>
    <w:rsid w:val="00700D79"/>
    <w:rsid w:val="00702E2E"/>
    <w:rsid w:val="00704F11"/>
    <w:rsid w:val="00706E55"/>
    <w:rsid w:val="00717848"/>
    <w:rsid w:val="00722776"/>
    <w:rsid w:val="00723722"/>
    <w:rsid w:val="00723D1A"/>
    <w:rsid w:val="00723F94"/>
    <w:rsid w:val="00724024"/>
    <w:rsid w:val="00724B77"/>
    <w:rsid w:val="0072592E"/>
    <w:rsid w:val="0073061B"/>
    <w:rsid w:val="007315D4"/>
    <w:rsid w:val="007338BF"/>
    <w:rsid w:val="007339FD"/>
    <w:rsid w:val="007341DA"/>
    <w:rsid w:val="00734768"/>
    <w:rsid w:val="0073487E"/>
    <w:rsid w:val="0073662F"/>
    <w:rsid w:val="00740778"/>
    <w:rsid w:val="00740801"/>
    <w:rsid w:val="00743374"/>
    <w:rsid w:val="0074452C"/>
    <w:rsid w:val="007455DA"/>
    <w:rsid w:val="00746EF5"/>
    <w:rsid w:val="0075186E"/>
    <w:rsid w:val="00752255"/>
    <w:rsid w:val="007522DB"/>
    <w:rsid w:val="00754657"/>
    <w:rsid w:val="00754778"/>
    <w:rsid w:val="00754AA4"/>
    <w:rsid w:val="00754CF9"/>
    <w:rsid w:val="00756956"/>
    <w:rsid w:val="00760635"/>
    <w:rsid w:val="00760C08"/>
    <w:rsid w:val="007611DA"/>
    <w:rsid w:val="00761B78"/>
    <w:rsid w:val="00762A23"/>
    <w:rsid w:val="00762BBB"/>
    <w:rsid w:val="00763B03"/>
    <w:rsid w:val="0076401E"/>
    <w:rsid w:val="00764935"/>
    <w:rsid w:val="00764B80"/>
    <w:rsid w:val="00766151"/>
    <w:rsid w:val="00767096"/>
    <w:rsid w:val="00767234"/>
    <w:rsid w:val="00767736"/>
    <w:rsid w:val="00767A2A"/>
    <w:rsid w:val="00767B6E"/>
    <w:rsid w:val="007709DE"/>
    <w:rsid w:val="00771059"/>
    <w:rsid w:val="00771A66"/>
    <w:rsid w:val="00772D8C"/>
    <w:rsid w:val="00773933"/>
    <w:rsid w:val="00774577"/>
    <w:rsid w:val="00774822"/>
    <w:rsid w:val="00774B2C"/>
    <w:rsid w:val="0077693F"/>
    <w:rsid w:val="007774BE"/>
    <w:rsid w:val="007837BE"/>
    <w:rsid w:val="007847C8"/>
    <w:rsid w:val="00785572"/>
    <w:rsid w:val="00787392"/>
    <w:rsid w:val="00787C06"/>
    <w:rsid w:val="007909FA"/>
    <w:rsid w:val="00791083"/>
    <w:rsid w:val="007919B0"/>
    <w:rsid w:val="007938E5"/>
    <w:rsid w:val="007940E1"/>
    <w:rsid w:val="00794EDB"/>
    <w:rsid w:val="00795E78"/>
    <w:rsid w:val="00797424"/>
    <w:rsid w:val="007A0192"/>
    <w:rsid w:val="007A0F7D"/>
    <w:rsid w:val="007A27D9"/>
    <w:rsid w:val="007A2D19"/>
    <w:rsid w:val="007A3FD3"/>
    <w:rsid w:val="007B05B4"/>
    <w:rsid w:val="007B09C1"/>
    <w:rsid w:val="007B2872"/>
    <w:rsid w:val="007B33A7"/>
    <w:rsid w:val="007B3F03"/>
    <w:rsid w:val="007B4644"/>
    <w:rsid w:val="007B4F15"/>
    <w:rsid w:val="007B5047"/>
    <w:rsid w:val="007B50D2"/>
    <w:rsid w:val="007B5D8D"/>
    <w:rsid w:val="007B66D8"/>
    <w:rsid w:val="007B69B5"/>
    <w:rsid w:val="007B7282"/>
    <w:rsid w:val="007C07D9"/>
    <w:rsid w:val="007C37AC"/>
    <w:rsid w:val="007C563B"/>
    <w:rsid w:val="007C62FE"/>
    <w:rsid w:val="007C6C23"/>
    <w:rsid w:val="007C7012"/>
    <w:rsid w:val="007D1EF4"/>
    <w:rsid w:val="007D3848"/>
    <w:rsid w:val="007D4B00"/>
    <w:rsid w:val="007D6F42"/>
    <w:rsid w:val="007D7982"/>
    <w:rsid w:val="007E03A4"/>
    <w:rsid w:val="007E0A72"/>
    <w:rsid w:val="007E1694"/>
    <w:rsid w:val="007E170C"/>
    <w:rsid w:val="007E2A63"/>
    <w:rsid w:val="007E2B24"/>
    <w:rsid w:val="007E2C8B"/>
    <w:rsid w:val="007E3A79"/>
    <w:rsid w:val="007E3CF1"/>
    <w:rsid w:val="007E5927"/>
    <w:rsid w:val="007E7D5E"/>
    <w:rsid w:val="007F11A4"/>
    <w:rsid w:val="007F11F9"/>
    <w:rsid w:val="007F1D69"/>
    <w:rsid w:val="007F245E"/>
    <w:rsid w:val="007F2BF1"/>
    <w:rsid w:val="007F342F"/>
    <w:rsid w:val="007F3496"/>
    <w:rsid w:val="007F44B8"/>
    <w:rsid w:val="007F5130"/>
    <w:rsid w:val="007F563C"/>
    <w:rsid w:val="007F6753"/>
    <w:rsid w:val="007F6A35"/>
    <w:rsid w:val="007F7461"/>
    <w:rsid w:val="007F7E3E"/>
    <w:rsid w:val="007F7F48"/>
    <w:rsid w:val="00800A5B"/>
    <w:rsid w:val="008016AB"/>
    <w:rsid w:val="00801F14"/>
    <w:rsid w:val="00803E9B"/>
    <w:rsid w:val="0080735C"/>
    <w:rsid w:val="0080753C"/>
    <w:rsid w:val="00807FB1"/>
    <w:rsid w:val="00811859"/>
    <w:rsid w:val="0081579B"/>
    <w:rsid w:val="00815EA8"/>
    <w:rsid w:val="00815FAF"/>
    <w:rsid w:val="008173BC"/>
    <w:rsid w:val="00820360"/>
    <w:rsid w:val="00823FCD"/>
    <w:rsid w:val="00824F0F"/>
    <w:rsid w:val="00825C6D"/>
    <w:rsid w:val="00825EBF"/>
    <w:rsid w:val="00827F91"/>
    <w:rsid w:val="008325EC"/>
    <w:rsid w:val="008357CD"/>
    <w:rsid w:val="008361D8"/>
    <w:rsid w:val="0083784C"/>
    <w:rsid w:val="008401BF"/>
    <w:rsid w:val="00840B03"/>
    <w:rsid w:val="00843880"/>
    <w:rsid w:val="00844F66"/>
    <w:rsid w:val="00847BEE"/>
    <w:rsid w:val="00847C45"/>
    <w:rsid w:val="00850603"/>
    <w:rsid w:val="0085138F"/>
    <w:rsid w:val="00852768"/>
    <w:rsid w:val="0085309B"/>
    <w:rsid w:val="00853EBC"/>
    <w:rsid w:val="00854A85"/>
    <w:rsid w:val="008570C7"/>
    <w:rsid w:val="00857A8F"/>
    <w:rsid w:val="008603CD"/>
    <w:rsid w:val="008605F9"/>
    <w:rsid w:val="00860860"/>
    <w:rsid w:val="0086178A"/>
    <w:rsid w:val="00861B9C"/>
    <w:rsid w:val="00862441"/>
    <w:rsid w:val="008626C4"/>
    <w:rsid w:val="0086339D"/>
    <w:rsid w:val="008648D0"/>
    <w:rsid w:val="0086557D"/>
    <w:rsid w:val="008659BB"/>
    <w:rsid w:val="00865C49"/>
    <w:rsid w:val="00866193"/>
    <w:rsid w:val="008678EE"/>
    <w:rsid w:val="00870F16"/>
    <w:rsid w:val="008733A5"/>
    <w:rsid w:val="00873C40"/>
    <w:rsid w:val="00876D56"/>
    <w:rsid w:val="00885CBA"/>
    <w:rsid w:val="00886D02"/>
    <w:rsid w:val="0088705A"/>
    <w:rsid w:val="00890060"/>
    <w:rsid w:val="0089402F"/>
    <w:rsid w:val="00895198"/>
    <w:rsid w:val="008956E7"/>
    <w:rsid w:val="00896449"/>
    <w:rsid w:val="00896B55"/>
    <w:rsid w:val="00897950"/>
    <w:rsid w:val="008A0518"/>
    <w:rsid w:val="008A19D5"/>
    <w:rsid w:val="008A1C35"/>
    <w:rsid w:val="008A38A5"/>
    <w:rsid w:val="008A3D3D"/>
    <w:rsid w:val="008A62A3"/>
    <w:rsid w:val="008A6E0B"/>
    <w:rsid w:val="008B110C"/>
    <w:rsid w:val="008B294B"/>
    <w:rsid w:val="008B3A66"/>
    <w:rsid w:val="008B54A9"/>
    <w:rsid w:val="008B68F3"/>
    <w:rsid w:val="008B772D"/>
    <w:rsid w:val="008C04ED"/>
    <w:rsid w:val="008C259D"/>
    <w:rsid w:val="008C2C84"/>
    <w:rsid w:val="008C3A9E"/>
    <w:rsid w:val="008C472D"/>
    <w:rsid w:val="008D15AE"/>
    <w:rsid w:val="008D2EC3"/>
    <w:rsid w:val="008D3002"/>
    <w:rsid w:val="008D6A02"/>
    <w:rsid w:val="008D77C5"/>
    <w:rsid w:val="008E04D7"/>
    <w:rsid w:val="008E07BB"/>
    <w:rsid w:val="008E167D"/>
    <w:rsid w:val="008E4DE0"/>
    <w:rsid w:val="008E5AAF"/>
    <w:rsid w:val="008E5C99"/>
    <w:rsid w:val="008E73DC"/>
    <w:rsid w:val="008E772B"/>
    <w:rsid w:val="008E7E4D"/>
    <w:rsid w:val="008E7F41"/>
    <w:rsid w:val="008F0081"/>
    <w:rsid w:val="008F017C"/>
    <w:rsid w:val="008F0252"/>
    <w:rsid w:val="008F048A"/>
    <w:rsid w:val="008F288A"/>
    <w:rsid w:val="008F42E8"/>
    <w:rsid w:val="008F4CED"/>
    <w:rsid w:val="008F7EAC"/>
    <w:rsid w:val="00900480"/>
    <w:rsid w:val="009023EE"/>
    <w:rsid w:val="0090257A"/>
    <w:rsid w:val="0090441E"/>
    <w:rsid w:val="00907865"/>
    <w:rsid w:val="0091165A"/>
    <w:rsid w:val="00912FDA"/>
    <w:rsid w:val="00913E60"/>
    <w:rsid w:val="00913EA3"/>
    <w:rsid w:val="00914BEF"/>
    <w:rsid w:val="0091521C"/>
    <w:rsid w:val="00915656"/>
    <w:rsid w:val="009156D1"/>
    <w:rsid w:val="009179FC"/>
    <w:rsid w:val="00920265"/>
    <w:rsid w:val="00921000"/>
    <w:rsid w:val="00921794"/>
    <w:rsid w:val="00921DFA"/>
    <w:rsid w:val="00922987"/>
    <w:rsid w:val="00924D46"/>
    <w:rsid w:val="00925E8D"/>
    <w:rsid w:val="00930ADB"/>
    <w:rsid w:val="009315A5"/>
    <w:rsid w:val="00931C30"/>
    <w:rsid w:val="0093233B"/>
    <w:rsid w:val="0093366B"/>
    <w:rsid w:val="009342F7"/>
    <w:rsid w:val="00934EAF"/>
    <w:rsid w:val="0093669D"/>
    <w:rsid w:val="00936D44"/>
    <w:rsid w:val="009402AB"/>
    <w:rsid w:val="00940652"/>
    <w:rsid w:val="00941925"/>
    <w:rsid w:val="009436DE"/>
    <w:rsid w:val="0094483D"/>
    <w:rsid w:val="00946B66"/>
    <w:rsid w:val="009470A7"/>
    <w:rsid w:val="0094751C"/>
    <w:rsid w:val="00952FA7"/>
    <w:rsid w:val="009530BC"/>
    <w:rsid w:val="009540A0"/>
    <w:rsid w:val="009545C5"/>
    <w:rsid w:val="00954FD4"/>
    <w:rsid w:val="009550D8"/>
    <w:rsid w:val="00957DF9"/>
    <w:rsid w:val="00960377"/>
    <w:rsid w:val="00960AFE"/>
    <w:rsid w:val="009615CD"/>
    <w:rsid w:val="00961774"/>
    <w:rsid w:val="00961DD5"/>
    <w:rsid w:val="00961DF9"/>
    <w:rsid w:val="00962EA1"/>
    <w:rsid w:val="00965DEA"/>
    <w:rsid w:val="0096641F"/>
    <w:rsid w:val="00966B8B"/>
    <w:rsid w:val="00967C75"/>
    <w:rsid w:val="009700F5"/>
    <w:rsid w:val="00971CAF"/>
    <w:rsid w:val="00972FCB"/>
    <w:rsid w:val="009736DC"/>
    <w:rsid w:val="00973F99"/>
    <w:rsid w:val="009765AE"/>
    <w:rsid w:val="009809FD"/>
    <w:rsid w:val="00981C27"/>
    <w:rsid w:val="0098369E"/>
    <w:rsid w:val="00986C89"/>
    <w:rsid w:val="0098745F"/>
    <w:rsid w:val="009908E7"/>
    <w:rsid w:val="00990B6A"/>
    <w:rsid w:val="0099385A"/>
    <w:rsid w:val="009955EA"/>
    <w:rsid w:val="0099573F"/>
    <w:rsid w:val="00996809"/>
    <w:rsid w:val="009A56D4"/>
    <w:rsid w:val="009A57B6"/>
    <w:rsid w:val="009A5BCF"/>
    <w:rsid w:val="009A6100"/>
    <w:rsid w:val="009A6B12"/>
    <w:rsid w:val="009A7570"/>
    <w:rsid w:val="009B1276"/>
    <w:rsid w:val="009B1D6E"/>
    <w:rsid w:val="009B2F42"/>
    <w:rsid w:val="009B406D"/>
    <w:rsid w:val="009B4E02"/>
    <w:rsid w:val="009B50D1"/>
    <w:rsid w:val="009B5767"/>
    <w:rsid w:val="009B6315"/>
    <w:rsid w:val="009B6F38"/>
    <w:rsid w:val="009B7873"/>
    <w:rsid w:val="009C0784"/>
    <w:rsid w:val="009C5A90"/>
    <w:rsid w:val="009C727E"/>
    <w:rsid w:val="009D0834"/>
    <w:rsid w:val="009D0C8E"/>
    <w:rsid w:val="009D2898"/>
    <w:rsid w:val="009D28A4"/>
    <w:rsid w:val="009D3100"/>
    <w:rsid w:val="009D363D"/>
    <w:rsid w:val="009D72EB"/>
    <w:rsid w:val="009E02B8"/>
    <w:rsid w:val="009E08A7"/>
    <w:rsid w:val="009E132E"/>
    <w:rsid w:val="009E1FFB"/>
    <w:rsid w:val="009E26B6"/>
    <w:rsid w:val="009E3342"/>
    <w:rsid w:val="009E3A9B"/>
    <w:rsid w:val="009E5493"/>
    <w:rsid w:val="009E5726"/>
    <w:rsid w:val="009E596E"/>
    <w:rsid w:val="009E6416"/>
    <w:rsid w:val="009F02F5"/>
    <w:rsid w:val="009F13E1"/>
    <w:rsid w:val="009F1D62"/>
    <w:rsid w:val="009F2218"/>
    <w:rsid w:val="009F258D"/>
    <w:rsid w:val="009F4374"/>
    <w:rsid w:val="009F50D1"/>
    <w:rsid w:val="009F5FAF"/>
    <w:rsid w:val="009F6534"/>
    <w:rsid w:val="00A005F7"/>
    <w:rsid w:val="00A00B20"/>
    <w:rsid w:val="00A022E7"/>
    <w:rsid w:val="00A04150"/>
    <w:rsid w:val="00A04B4C"/>
    <w:rsid w:val="00A04EAD"/>
    <w:rsid w:val="00A0526B"/>
    <w:rsid w:val="00A055A5"/>
    <w:rsid w:val="00A05DAB"/>
    <w:rsid w:val="00A071EB"/>
    <w:rsid w:val="00A103BD"/>
    <w:rsid w:val="00A12148"/>
    <w:rsid w:val="00A164B9"/>
    <w:rsid w:val="00A166C3"/>
    <w:rsid w:val="00A16B2A"/>
    <w:rsid w:val="00A201EC"/>
    <w:rsid w:val="00A2079C"/>
    <w:rsid w:val="00A21438"/>
    <w:rsid w:val="00A22564"/>
    <w:rsid w:val="00A23E2B"/>
    <w:rsid w:val="00A24902"/>
    <w:rsid w:val="00A25483"/>
    <w:rsid w:val="00A26EF3"/>
    <w:rsid w:val="00A27B84"/>
    <w:rsid w:val="00A34CE1"/>
    <w:rsid w:val="00A437CD"/>
    <w:rsid w:val="00A4742A"/>
    <w:rsid w:val="00A50381"/>
    <w:rsid w:val="00A5042A"/>
    <w:rsid w:val="00A50522"/>
    <w:rsid w:val="00A510A4"/>
    <w:rsid w:val="00A51FDC"/>
    <w:rsid w:val="00A52743"/>
    <w:rsid w:val="00A52F43"/>
    <w:rsid w:val="00A55376"/>
    <w:rsid w:val="00A55423"/>
    <w:rsid w:val="00A573E8"/>
    <w:rsid w:val="00A57F47"/>
    <w:rsid w:val="00A60587"/>
    <w:rsid w:val="00A63CA4"/>
    <w:rsid w:val="00A64038"/>
    <w:rsid w:val="00A642F1"/>
    <w:rsid w:val="00A64897"/>
    <w:rsid w:val="00A675A9"/>
    <w:rsid w:val="00A709C6"/>
    <w:rsid w:val="00A726D3"/>
    <w:rsid w:val="00A73081"/>
    <w:rsid w:val="00A73742"/>
    <w:rsid w:val="00A7455A"/>
    <w:rsid w:val="00A83848"/>
    <w:rsid w:val="00A86000"/>
    <w:rsid w:val="00A87E36"/>
    <w:rsid w:val="00A90C7E"/>
    <w:rsid w:val="00A9101C"/>
    <w:rsid w:val="00A91764"/>
    <w:rsid w:val="00A9215D"/>
    <w:rsid w:val="00A92BE1"/>
    <w:rsid w:val="00A944A1"/>
    <w:rsid w:val="00A95168"/>
    <w:rsid w:val="00AA36AC"/>
    <w:rsid w:val="00AA552C"/>
    <w:rsid w:val="00AA5959"/>
    <w:rsid w:val="00AB0840"/>
    <w:rsid w:val="00AB1716"/>
    <w:rsid w:val="00AB1D4C"/>
    <w:rsid w:val="00AB32F4"/>
    <w:rsid w:val="00AB374A"/>
    <w:rsid w:val="00AB6767"/>
    <w:rsid w:val="00AB7651"/>
    <w:rsid w:val="00AB7C3D"/>
    <w:rsid w:val="00AC00CB"/>
    <w:rsid w:val="00AC051A"/>
    <w:rsid w:val="00AC0C9F"/>
    <w:rsid w:val="00AC29B3"/>
    <w:rsid w:val="00AC2E3C"/>
    <w:rsid w:val="00AC35FF"/>
    <w:rsid w:val="00AC3B7B"/>
    <w:rsid w:val="00AC6F28"/>
    <w:rsid w:val="00AC71EB"/>
    <w:rsid w:val="00AC7AD7"/>
    <w:rsid w:val="00AD241F"/>
    <w:rsid w:val="00AD5219"/>
    <w:rsid w:val="00AD5959"/>
    <w:rsid w:val="00AD6FB7"/>
    <w:rsid w:val="00AD7757"/>
    <w:rsid w:val="00AE1677"/>
    <w:rsid w:val="00AE2828"/>
    <w:rsid w:val="00AE5992"/>
    <w:rsid w:val="00AE7660"/>
    <w:rsid w:val="00AF0E71"/>
    <w:rsid w:val="00AF0EE9"/>
    <w:rsid w:val="00AF27F3"/>
    <w:rsid w:val="00AF2A38"/>
    <w:rsid w:val="00AF3561"/>
    <w:rsid w:val="00AF4DE6"/>
    <w:rsid w:val="00AF519D"/>
    <w:rsid w:val="00AF5AF0"/>
    <w:rsid w:val="00AF5CDB"/>
    <w:rsid w:val="00AF5D16"/>
    <w:rsid w:val="00AF684A"/>
    <w:rsid w:val="00AF7D48"/>
    <w:rsid w:val="00B007B3"/>
    <w:rsid w:val="00B00B6C"/>
    <w:rsid w:val="00B0142E"/>
    <w:rsid w:val="00B0198C"/>
    <w:rsid w:val="00B019DE"/>
    <w:rsid w:val="00B01B21"/>
    <w:rsid w:val="00B02B1C"/>
    <w:rsid w:val="00B036CE"/>
    <w:rsid w:val="00B03DFE"/>
    <w:rsid w:val="00B04545"/>
    <w:rsid w:val="00B0498E"/>
    <w:rsid w:val="00B052EE"/>
    <w:rsid w:val="00B06777"/>
    <w:rsid w:val="00B100AB"/>
    <w:rsid w:val="00B1016A"/>
    <w:rsid w:val="00B121A1"/>
    <w:rsid w:val="00B1252A"/>
    <w:rsid w:val="00B12FF4"/>
    <w:rsid w:val="00B138EB"/>
    <w:rsid w:val="00B13FBC"/>
    <w:rsid w:val="00B164C0"/>
    <w:rsid w:val="00B20B67"/>
    <w:rsid w:val="00B20BF4"/>
    <w:rsid w:val="00B21282"/>
    <w:rsid w:val="00B214D2"/>
    <w:rsid w:val="00B21D39"/>
    <w:rsid w:val="00B22792"/>
    <w:rsid w:val="00B22AA1"/>
    <w:rsid w:val="00B2356F"/>
    <w:rsid w:val="00B24A0C"/>
    <w:rsid w:val="00B24C17"/>
    <w:rsid w:val="00B2522A"/>
    <w:rsid w:val="00B25A06"/>
    <w:rsid w:val="00B25FDF"/>
    <w:rsid w:val="00B264A3"/>
    <w:rsid w:val="00B2693C"/>
    <w:rsid w:val="00B26DE7"/>
    <w:rsid w:val="00B26FA6"/>
    <w:rsid w:val="00B3099A"/>
    <w:rsid w:val="00B318EF"/>
    <w:rsid w:val="00B3236D"/>
    <w:rsid w:val="00B33BAD"/>
    <w:rsid w:val="00B34145"/>
    <w:rsid w:val="00B34658"/>
    <w:rsid w:val="00B41577"/>
    <w:rsid w:val="00B456C7"/>
    <w:rsid w:val="00B474AE"/>
    <w:rsid w:val="00B475DC"/>
    <w:rsid w:val="00B50469"/>
    <w:rsid w:val="00B51933"/>
    <w:rsid w:val="00B53190"/>
    <w:rsid w:val="00B536B7"/>
    <w:rsid w:val="00B54D9D"/>
    <w:rsid w:val="00B55077"/>
    <w:rsid w:val="00B56449"/>
    <w:rsid w:val="00B5660D"/>
    <w:rsid w:val="00B6079D"/>
    <w:rsid w:val="00B6322E"/>
    <w:rsid w:val="00B63ABE"/>
    <w:rsid w:val="00B64991"/>
    <w:rsid w:val="00B66EF9"/>
    <w:rsid w:val="00B71385"/>
    <w:rsid w:val="00B71C88"/>
    <w:rsid w:val="00B72A00"/>
    <w:rsid w:val="00B77C41"/>
    <w:rsid w:val="00B822FE"/>
    <w:rsid w:val="00B8264C"/>
    <w:rsid w:val="00B831BD"/>
    <w:rsid w:val="00B83F03"/>
    <w:rsid w:val="00B8401E"/>
    <w:rsid w:val="00B84C94"/>
    <w:rsid w:val="00B852CE"/>
    <w:rsid w:val="00B87210"/>
    <w:rsid w:val="00BA015A"/>
    <w:rsid w:val="00BA35E1"/>
    <w:rsid w:val="00BA6C0F"/>
    <w:rsid w:val="00BB04C0"/>
    <w:rsid w:val="00BB07EA"/>
    <w:rsid w:val="00BB1A2A"/>
    <w:rsid w:val="00BB312B"/>
    <w:rsid w:val="00BB3633"/>
    <w:rsid w:val="00BB38C1"/>
    <w:rsid w:val="00BB4133"/>
    <w:rsid w:val="00BB49D2"/>
    <w:rsid w:val="00BB70ED"/>
    <w:rsid w:val="00BC1196"/>
    <w:rsid w:val="00BC1594"/>
    <w:rsid w:val="00BC18C9"/>
    <w:rsid w:val="00BC1E92"/>
    <w:rsid w:val="00BC304C"/>
    <w:rsid w:val="00BC3115"/>
    <w:rsid w:val="00BC3702"/>
    <w:rsid w:val="00BC3D3C"/>
    <w:rsid w:val="00BC4DB9"/>
    <w:rsid w:val="00BC5526"/>
    <w:rsid w:val="00BC64A4"/>
    <w:rsid w:val="00BC6EDA"/>
    <w:rsid w:val="00BC7491"/>
    <w:rsid w:val="00BD043B"/>
    <w:rsid w:val="00BD0913"/>
    <w:rsid w:val="00BD1895"/>
    <w:rsid w:val="00BD239F"/>
    <w:rsid w:val="00BD265D"/>
    <w:rsid w:val="00BD3B98"/>
    <w:rsid w:val="00BD3EA2"/>
    <w:rsid w:val="00BD4E89"/>
    <w:rsid w:val="00BD5ACA"/>
    <w:rsid w:val="00BD6EB8"/>
    <w:rsid w:val="00BE211D"/>
    <w:rsid w:val="00BE302E"/>
    <w:rsid w:val="00BE344A"/>
    <w:rsid w:val="00BE6C79"/>
    <w:rsid w:val="00BE7F42"/>
    <w:rsid w:val="00BF03CE"/>
    <w:rsid w:val="00BF0E35"/>
    <w:rsid w:val="00BF2C66"/>
    <w:rsid w:val="00BF3183"/>
    <w:rsid w:val="00BF39E6"/>
    <w:rsid w:val="00BF39F0"/>
    <w:rsid w:val="00BF4344"/>
    <w:rsid w:val="00BF4BDF"/>
    <w:rsid w:val="00BF4F8E"/>
    <w:rsid w:val="00BF7272"/>
    <w:rsid w:val="00BF734A"/>
    <w:rsid w:val="00C0029C"/>
    <w:rsid w:val="00C02655"/>
    <w:rsid w:val="00C0310A"/>
    <w:rsid w:val="00C04822"/>
    <w:rsid w:val="00C06AE4"/>
    <w:rsid w:val="00C10D63"/>
    <w:rsid w:val="00C112BA"/>
    <w:rsid w:val="00C11CD7"/>
    <w:rsid w:val="00C12878"/>
    <w:rsid w:val="00C12891"/>
    <w:rsid w:val="00C13EBC"/>
    <w:rsid w:val="00C1613E"/>
    <w:rsid w:val="00C1625E"/>
    <w:rsid w:val="00C22404"/>
    <w:rsid w:val="00C22922"/>
    <w:rsid w:val="00C235D5"/>
    <w:rsid w:val="00C24CD4"/>
    <w:rsid w:val="00C24D73"/>
    <w:rsid w:val="00C26674"/>
    <w:rsid w:val="00C268A8"/>
    <w:rsid w:val="00C26DE1"/>
    <w:rsid w:val="00C26E8E"/>
    <w:rsid w:val="00C33237"/>
    <w:rsid w:val="00C33A9A"/>
    <w:rsid w:val="00C35757"/>
    <w:rsid w:val="00C365E4"/>
    <w:rsid w:val="00C36AD4"/>
    <w:rsid w:val="00C36E81"/>
    <w:rsid w:val="00C37282"/>
    <w:rsid w:val="00C43EA3"/>
    <w:rsid w:val="00C444AB"/>
    <w:rsid w:val="00C47D45"/>
    <w:rsid w:val="00C500CF"/>
    <w:rsid w:val="00C50EF4"/>
    <w:rsid w:val="00C52A0A"/>
    <w:rsid w:val="00C5488E"/>
    <w:rsid w:val="00C54BBE"/>
    <w:rsid w:val="00C54E08"/>
    <w:rsid w:val="00C566BE"/>
    <w:rsid w:val="00C57102"/>
    <w:rsid w:val="00C62490"/>
    <w:rsid w:val="00C62C70"/>
    <w:rsid w:val="00C62F65"/>
    <w:rsid w:val="00C63A09"/>
    <w:rsid w:val="00C65984"/>
    <w:rsid w:val="00C65D31"/>
    <w:rsid w:val="00C661C1"/>
    <w:rsid w:val="00C66287"/>
    <w:rsid w:val="00C67502"/>
    <w:rsid w:val="00C716C0"/>
    <w:rsid w:val="00C71BDD"/>
    <w:rsid w:val="00C71BEB"/>
    <w:rsid w:val="00C73993"/>
    <w:rsid w:val="00C74664"/>
    <w:rsid w:val="00C7553D"/>
    <w:rsid w:val="00C76869"/>
    <w:rsid w:val="00C816E7"/>
    <w:rsid w:val="00C8504F"/>
    <w:rsid w:val="00C85F4D"/>
    <w:rsid w:val="00C8715E"/>
    <w:rsid w:val="00C90E9A"/>
    <w:rsid w:val="00C92462"/>
    <w:rsid w:val="00C92FD1"/>
    <w:rsid w:val="00C9314C"/>
    <w:rsid w:val="00C94746"/>
    <w:rsid w:val="00C956CD"/>
    <w:rsid w:val="00C95C3F"/>
    <w:rsid w:val="00C963D3"/>
    <w:rsid w:val="00C9738A"/>
    <w:rsid w:val="00C975E4"/>
    <w:rsid w:val="00C977BB"/>
    <w:rsid w:val="00C97B0B"/>
    <w:rsid w:val="00CA0326"/>
    <w:rsid w:val="00CA0970"/>
    <w:rsid w:val="00CA2806"/>
    <w:rsid w:val="00CA3163"/>
    <w:rsid w:val="00CA342E"/>
    <w:rsid w:val="00CA36AA"/>
    <w:rsid w:val="00CA411E"/>
    <w:rsid w:val="00CA4509"/>
    <w:rsid w:val="00CA7422"/>
    <w:rsid w:val="00CA7AA2"/>
    <w:rsid w:val="00CB0FB0"/>
    <w:rsid w:val="00CB2D46"/>
    <w:rsid w:val="00CB31DD"/>
    <w:rsid w:val="00CB4792"/>
    <w:rsid w:val="00CB5189"/>
    <w:rsid w:val="00CC0740"/>
    <w:rsid w:val="00CC0B7A"/>
    <w:rsid w:val="00CC341E"/>
    <w:rsid w:val="00CC3622"/>
    <w:rsid w:val="00CC70D3"/>
    <w:rsid w:val="00CD026F"/>
    <w:rsid w:val="00CD0B40"/>
    <w:rsid w:val="00CD1771"/>
    <w:rsid w:val="00CD18A4"/>
    <w:rsid w:val="00CD2FA9"/>
    <w:rsid w:val="00CD5275"/>
    <w:rsid w:val="00CD5E1D"/>
    <w:rsid w:val="00CD7000"/>
    <w:rsid w:val="00CD7F59"/>
    <w:rsid w:val="00CE2B43"/>
    <w:rsid w:val="00CE334E"/>
    <w:rsid w:val="00CE3AAC"/>
    <w:rsid w:val="00CE4550"/>
    <w:rsid w:val="00CE4ADE"/>
    <w:rsid w:val="00CE66BA"/>
    <w:rsid w:val="00CE6FBB"/>
    <w:rsid w:val="00CF16DE"/>
    <w:rsid w:val="00CF19CB"/>
    <w:rsid w:val="00CF409E"/>
    <w:rsid w:val="00CF4190"/>
    <w:rsid w:val="00CF4C1E"/>
    <w:rsid w:val="00CF6CD5"/>
    <w:rsid w:val="00CF713C"/>
    <w:rsid w:val="00CF7618"/>
    <w:rsid w:val="00D0517D"/>
    <w:rsid w:val="00D05B8D"/>
    <w:rsid w:val="00D062BD"/>
    <w:rsid w:val="00D07B43"/>
    <w:rsid w:val="00D112E2"/>
    <w:rsid w:val="00D1240F"/>
    <w:rsid w:val="00D15466"/>
    <w:rsid w:val="00D15967"/>
    <w:rsid w:val="00D17313"/>
    <w:rsid w:val="00D17C24"/>
    <w:rsid w:val="00D225B6"/>
    <w:rsid w:val="00D22BB8"/>
    <w:rsid w:val="00D24637"/>
    <w:rsid w:val="00D255A6"/>
    <w:rsid w:val="00D2576D"/>
    <w:rsid w:val="00D26C81"/>
    <w:rsid w:val="00D27709"/>
    <w:rsid w:val="00D31A7F"/>
    <w:rsid w:val="00D31C44"/>
    <w:rsid w:val="00D34341"/>
    <w:rsid w:val="00D37425"/>
    <w:rsid w:val="00D40B35"/>
    <w:rsid w:val="00D40E71"/>
    <w:rsid w:val="00D423B2"/>
    <w:rsid w:val="00D436E9"/>
    <w:rsid w:val="00D439E4"/>
    <w:rsid w:val="00D43D53"/>
    <w:rsid w:val="00D44CF8"/>
    <w:rsid w:val="00D44D90"/>
    <w:rsid w:val="00D456DD"/>
    <w:rsid w:val="00D4676E"/>
    <w:rsid w:val="00D468B8"/>
    <w:rsid w:val="00D46B7D"/>
    <w:rsid w:val="00D47EFF"/>
    <w:rsid w:val="00D52D01"/>
    <w:rsid w:val="00D53778"/>
    <w:rsid w:val="00D53F93"/>
    <w:rsid w:val="00D540E0"/>
    <w:rsid w:val="00D5694C"/>
    <w:rsid w:val="00D573B2"/>
    <w:rsid w:val="00D6032C"/>
    <w:rsid w:val="00D60B40"/>
    <w:rsid w:val="00D62231"/>
    <w:rsid w:val="00D6257B"/>
    <w:rsid w:val="00D62C3F"/>
    <w:rsid w:val="00D62F7D"/>
    <w:rsid w:val="00D63871"/>
    <w:rsid w:val="00D671E1"/>
    <w:rsid w:val="00D70A82"/>
    <w:rsid w:val="00D70E27"/>
    <w:rsid w:val="00D71707"/>
    <w:rsid w:val="00D71CCD"/>
    <w:rsid w:val="00D76D86"/>
    <w:rsid w:val="00D77330"/>
    <w:rsid w:val="00D821EA"/>
    <w:rsid w:val="00D83B92"/>
    <w:rsid w:val="00D84CFC"/>
    <w:rsid w:val="00D85407"/>
    <w:rsid w:val="00D86769"/>
    <w:rsid w:val="00D90AF6"/>
    <w:rsid w:val="00D91126"/>
    <w:rsid w:val="00D91B3A"/>
    <w:rsid w:val="00D91CAC"/>
    <w:rsid w:val="00D92030"/>
    <w:rsid w:val="00D93916"/>
    <w:rsid w:val="00D9461F"/>
    <w:rsid w:val="00D94BC7"/>
    <w:rsid w:val="00D97652"/>
    <w:rsid w:val="00D97709"/>
    <w:rsid w:val="00DA1321"/>
    <w:rsid w:val="00DA2A31"/>
    <w:rsid w:val="00DA35EE"/>
    <w:rsid w:val="00DA384C"/>
    <w:rsid w:val="00DA4160"/>
    <w:rsid w:val="00DA472B"/>
    <w:rsid w:val="00DA5A0C"/>
    <w:rsid w:val="00DA6EC3"/>
    <w:rsid w:val="00DA752E"/>
    <w:rsid w:val="00DB02C0"/>
    <w:rsid w:val="00DB57E4"/>
    <w:rsid w:val="00DB594B"/>
    <w:rsid w:val="00DB6D15"/>
    <w:rsid w:val="00DB6FE0"/>
    <w:rsid w:val="00DB726B"/>
    <w:rsid w:val="00DC1616"/>
    <w:rsid w:val="00DC3B75"/>
    <w:rsid w:val="00DC4E5A"/>
    <w:rsid w:val="00DC7DBB"/>
    <w:rsid w:val="00DD0621"/>
    <w:rsid w:val="00DD0866"/>
    <w:rsid w:val="00DD09BD"/>
    <w:rsid w:val="00DD14A0"/>
    <w:rsid w:val="00DD23C7"/>
    <w:rsid w:val="00DD56BC"/>
    <w:rsid w:val="00DD5BAD"/>
    <w:rsid w:val="00DE2CCF"/>
    <w:rsid w:val="00DE32FF"/>
    <w:rsid w:val="00DE58D3"/>
    <w:rsid w:val="00DE65D7"/>
    <w:rsid w:val="00DE65EE"/>
    <w:rsid w:val="00DE6697"/>
    <w:rsid w:val="00DE6F9C"/>
    <w:rsid w:val="00DE796D"/>
    <w:rsid w:val="00DF0556"/>
    <w:rsid w:val="00DF21F6"/>
    <w:rsid w:val="00DF6600"/>
    <w:rsid w:val="00DF6843"/>
    <w:rsid w:val="00DF6FFC"/>
    <w:rsid w:val="00DF7AEF"/>
    <w:rsid w:val="00E002ED"/>
    <w:rsid w:val="00E00D89"/>
    <w:rsid w:val="00E03A1C"/>
    <w:rsid w:val="00E06067"/>
    <w:rsid w:val="00E06FEC"/>
    <w:rsid w:val="00E07A79"/>
    <w:rsid w:val="00E1000D"/>
    <w:rsid w:val="00E15F72"/>
    <w:rsid w:val="00E20005"/>
    <w:rsid w:val="00E20C61"/>
    <w:rsid w:val="00E21DB9"/>
    <w:rsid w:val="00E24088"/>
    <w:rsid w:val="00E2409C"/>
    <w:rsid w:val="00E26357"/>
    <w:rsid w:val="00E26793"/>
    <w:rsid w:val="00E26AFB"/>
    <w:rsid w:val="00E30F95"/>
    <w:rsid w:val="00E33DCA"/>
    <w:rsid w:val="00E351AC"/>
    <w:rsid w:val="00E3540C"/>
    <w:rsid w:val="00E35C2F"/>
    <w:rsid w:val="00E36F0C"/>
    <w:rsid w:val="00E372CF"/>
    <w:rsid w:val="00E40327"/>
    <w:rsid w:val="00E40D9C"/>
    <w:rsid w:val="00E42084"/>
    <w:rsid w:val="00E42B2D"/>
    <w:rsid w:val="00E42E22"/>
    <w:rsid w:val="00E432AD"/>
    <w:rsid w:val="00E4498A"/>
    <w:rsid w:val="00E451D7"/>
    <w:rsid w:val="00E45A27"/>
    <w:rsid w:val="00E46DAF"/>
    <w:rsid w:val="00E47950"/>
    <w:rsid w:val="00E50078"/>
    <w:rsid w:val="00E52972"/>
    <w:rsid w:val="00E53036"/>
    <w:rsid w:val="00E531C0"/>
    <w:rsid w:val="00E54475"/>
    <w:rsid w:val="00E546EA"/>
    <w:rsid w:val="00E55CE1"/>
    <w:rsid w:val="00E55FCA"/>
    <w:rsid w:val="00E564F4"/>
    <w:rsid w:val="00E57B77"/>
    <w:rsid w:val="00E6074D"/>
    <w:rsid w:val="00E6106C"/>
    <w:rsid w:val="00E612DD"/>
    <w:rsid w:val="00E625E2"/>
    <w:rsid w:val="00E62C0D"/>
    <w:rsid w:val="00E62D9F"/>
    <w:rsid w:val="00E62F4D"/>
    <w:rsid w:val="00E640D4"/>
    <w:rsid w:val="00E64E63"/>
    <w:rsid w:val="00E661B8"/>
    <w:rsid w:val="00E673A8"/>
    <w:rsid w:val="00E6796A"/>
    <w:rsid w:val="00E70D41"/>
    <w:rsid w:val="00E718A7"/>
    <w:rsid w:val="00E727B8"/>
    <w:rsid w:val="00E7290A"/>
    <w:rsid w:val="00E75017"/>
    <w:rsid w:val="00E75A3B"/>
    <w:rsid w:val="00E7740B"/>
    <w:rsid w:val="00E7780D"/>
    <w:rsid w:val="00E77827"/>
    <w:rsid w:val="00E8007A"/>
    <w:rsid w:val="00E82F94"/>
    <w:rsid w:val="00E836ED"/>
    <w:rsid w:val="00E83947"/>
    <w:rsid w:val="00E847A7"/>
    <w:rsid w:val="00E9091C"/>
    <w:rsid w:val="00E93293"/>
    <w:rsid w:val="00E950B3"/>
    <w:rsid w:val="00E95A7A"/>
    <w:rsid w:val="00E95B0C"/>
    <w:rsid w:val="00E95B78"/>
    <w:rsid w:val="00E9736F"/>
    <w:rsid w:val="00EA03B2"/>
    <w:rsid w:val="00EA070F"/>
    <w:rsid w:val="00EA09D9"/>
    <w:rsid w:val="00EA1924"/>
    <w:rsid w:val="00EA2041"/>
    <w:rsid w:val="00EA20B2"/>
    <w:rsid w:val="00EA2ADF"/>
    <w:rsid w:val="00EA395A"/>
    <w:rsid w:val="00EA5DB2"/>
    <w:rsid w:val="00EA72C2"/>
    <w:rsid w:val="00EB0036"/>
    <w:rsid w:val="00EB192B"/>
    <w:rsid w:val="00EB1EC8"/>
    <w:rsid w:val="00EB2520"/>
    <w:rsid w:val="00EB36B4"/>
    <w:rsid w:val="00EB3BDA"/>
    <w:rsid w:val="00EB4295"/>
    <w:rsid w:val="00EB4949"/>
    <w:rsid w:val="00EB4ACE"/>
    <w:rsid w:val="00EC0EE4"/>
    <w:rsid w:val="00EC19BF"/>
    <w:rsid w:val="00EC3AD9"/>
    <w:rsid w:val="00EC4735"/>
    <w:rsid w:val="00EC4984"/>
    <w:rsid w:val="00EC4A37"/>
    <w:rsid w:val="00EC5782"/>
    <w:rsid w:val="00EC6143"/>
    <w:rsid w:val="00ED11B5"/>
    <w:rsid w:val="00ED18A1"/>
    <w:rsid w:val="00ED1F2C"/>
    <w:rsid w:val="00ED3117"/>
    <w:rsid w:val="00ED4683"/>
    <w:rsid w:val="00ED4816"/>
    <w:rsid w:val="00ED4FE8"/>
    <w:rsid w:val="00ED5C46"/>
    <w:rsid w:val="00ED6DF4"/>
    <w:rsid w:val="00ED7561"/>
    <w:rsid w:val="00EE0095"/>
    <w:rsid w:val="00EE051A"/>
    <w:rsid w:val="00EE07B3"/>
    <w:rsid w:val="00EE139E"/>
    <w:rsid w:val="00EE1619"/>
    <w:rsid w:val="00EE18F7"/>
    <w:rsid w:val="00EE19A7"/>
    <w:rsid w:val="00EE1B0E"/>
    <w:rsid w:val="00EE1E48"/>
    <w:rsid w:val="00EE274E"/>
    <w:rsid w:val="00EE3634"/>
    <w:rsid w:val="00EE5532"/>
    <w:rsid w:val="00EE5F00"/>
    <w:rsid w:val="00EF035E"/>
    <w:rsid w:val="00EF06C1"/>
    <w:rsid w:val="00EF281E"/>
    <w:rsid w:val="00EF290B"/>
    <w:rsid w:val="00EF36DC"/>
    <w:rsid w:val="00EF3736"/>
    <w:rsid w:val="00EF50BC"/>
    <w:rsid w:val="00EF54C2"/>
    <w:rsid w:val="00EF6416"/>
    <w:rsid w:val="00EF697F"/>
    <w:rsid w:val="00EF7FF8"/>
    <w:rsid w:val="00F008D7"/>
    <w:rsid w:val="00F01471"/>
    <w:rsid w:val="00F0158A"/>
    <w:rsid w:val="00F0173C"/>
    <w:rsid w:val="00F0292F"/>
    <w:rsid w:val="00F02DB5"/>
    <w:rsid w:val="00F0474A"/>
    <w:rsid w:val="00F05C52"/>
    <w:rsid w:val="00F071C5"/>
    <w:rsid w:val="00F100F3"/>
    <w:rsid w:val="00F111B2"/>
    <w:rsid w:val="00F12565"/>
    <w:rsid w:val="00F13B09"/>
    <w:rsid w:val="00F13B4B"/>
    <w:rsid w:val="00F1639F"/>
    <w:rsid w:val="00F174E4"/>
    <w:rsid w:val="00F2225B"/>
    <w:rsid w:val="00F226BC"/>
    <w:rsid w:val="00F228FA"/>
    <w:rsid w:val="00F24B56"/>
    <w:rsid w:val="00F25AA0"/>
    <w:rsid w:val="00F25D81"/>
    <w:rsid w:val="00F273A6"/>
    <w:rsid w:val="00F30A13"/>
    <w:rsid w:val="00F31AB7"/>
    <w:rsid w:val="00F31D16"/>
    <w:rsid w:val="00F32C74"/>
    <w:rsid w:val="00F339C7"/>
    <w:rsid w:val="00F3623E"/>
    <w:rsid w:val="00F36525"/>
    <w:rsid w:val="00F411AD"/>
    <w:rsid w:val="00F425B7"/>
    <w:rsid w:val="00F43673"/>
    <w:rsid w:val="00F457DD"/>
    <w:rsid w:val="00F45971"/>
    <w:rsid w:val="00F46D7E"/>
    <w:rsid w:val="00F47252"/>
    <w:rsid w:val="00F4739E"/>
    <w:rsid w:val="00F5083F"/>
    <w:rsid w:val="00F51D7B"/>
    <w:rsid w:val="00F52264"/>
    <w:rsid w:val="00F552C8"/>
    <w:rsid w:val="00F5563F"/>
    <w:rsid w:val="00F56C5A"/>
    <w:rsid w:val="00F57E12"/>
    <w:rsid w:val="00F57E17"/>
    <w:rsid w:val="00F6011C"/>
    <w:rsid w:val="00F602A4"/>
    <w:rsid w:val="00F61F35"/>
    <w:rsid w:val="00F65947"/>
    <w:rsid w:val="00F65DBB"/>
    <w:rsid w:val="00F66867"/>
    <w:rsid w:val="00F669B0"/>
    <w:rsid w:val="00F67818"/>
    <w:rsid w:val="00F703C8"/>
    <w:rsid w:val="00F709EE"/>
    <w:rsid w:val="00F70D9F"/>
    <w:rsid w:val="00F711C8"/>
    <w:rsid w:val="00F712E8"/>
    <w:rsid w:val="00F71EDB"/>
    <w:rsid w:val="00F73C3B"/>
    <w:rsid w:val="00F75326"/>
    <w:rsid w:val="00F7617B"/>
    <w:rsid w:val="00F76D1F"/>
    <w:rsid w:val="00F77C2B"/>
    <w:rsid w:val="00F8030C"/>
    <w:rsid w:val="00F80452"/>
    <w:rsid w:val="00F81AD3"/>
    <w:rsid w:val="00F81CE7"/>
    <w:rsid w:val="00F90E57"/>
    <w:rsid w:val="00F91952"/>
    <w:rsid w:val="00F92A18"/>
    <w:rsid w:val="00F92B23"/>
    <w:rsid w:val="00F9305F"/>
    <w:rsid w:val="00F930F5"/>
    <w:rsid w:val="00F93737"/>
    <w:rsid w:val="00F937FD"/>
    <w:rsid w:val="00F944D7"/>
    <w:rsid w:val="00F954BC"/>
    <w:rsid w:val="00F963D3"/>
    <w:rsid w:val="00F9665B"/>
    <w:rsid w:val="00F97FFB"/>
    <w:rsid w:val="00FA0129"/>
    <w:rsid w:val="00FA0967"/>
    <w:rsid w:val="00FA22D2"/>
    <w:rsid w:val="00FA272A"/>
    <w:rsid w:val="00FA351C"/>
    <w:rsid w:val="00FA3755"/>
    <w:rsid w:val="00FA40AC"/>
    <w:rsid w:val="00FA786F"/>
    <w:rsid w:val="00FB1417"/>
    <w:rsid w:val="00FB26AD"/>
    <w:rsid w:val="00FB30A4"/>
    <w:rsid w:val="00FB31B9"/>
    <w:rsid w:val="00FB4936"/>
    <w:rsid w:val="00FB51D7"/>
    <w:rsid w:val="00FC04AE"/>
    <w:rsid w:val="00FC0CF7"/>
    <w:rsid w:val="00FC20C7"/>
    <w:rsid w:val="00FC2CBF"/>
    <w:rsid w:val="00FC3068"/>
    <w:rsid w:val="00FC463A"/>
    <w:rsid w:val="00FC49F8"/>
    <w:rsid w:val="00FC5C77"/>
    <w:rsid w:val="00FC66D8"/>
    <w:rsid w:val="00FC6AA0"/>
    <w:rsid w:val="00FC6EC8"/>
    <w:rsid w:val="00FC7E40"/>
    <w:rsid w:val="00FD0768"/>
    <w:rsid w:val="00FD0A3B"/>
    <w:rsid w:val="00FD1A66"/>
    <w:rsid w:val="00FD43C2"/>
    <w:rsid w:val="00FD51F7"/>
    <w:rsid w:val="00FD55D0"/>
    <w:rsid w:val="00FD647B"/>
    <w:rsid w:val="00FD727F"/>
    <w:rsid w:val="00FD76C1"/>
    <w:rsid w:val="00FE0053"/>
    <w:rsid w:val="00FE0C25"/>
    <w:rsid w:val="00FE0E17"/>
    <w:rsid w:val="00FE2187"/>
    <w:rsid w:val="00FE2609"/>
    <w:rsid w:val="00FE26D5"/>
    <w:rsid w:val="00FE40F2"/>
    <w:rsid w:val="00FE48C2"/>
    <w:rsid w:val="00FE4BD6"/>
    <w:rsid w:val="00FE5063"/>
    <w:rsid w:val="00FE544B"/>
    <w:rsid w:val="00FE6461"/>
    <w:rsid w:val="00FF0528"/>
    <w:rsid w:val="00FF2399"/>
    <w:rsid w:val="00FF32C7"/>
    <w:rsid w:val="00FF4084"/>
    <w:rsid w:val="00FF668C"/>
    <w:rsid w:val="00FF73E9"/>
    <w:rsid w:val="00FF7BE3"/>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0005"/>
    <w:rPr>
      <w:rFonts w:ascii="Times New Roman" w:eastAsia="Times New Roman" w:hAnsi="Times New Roman"/>
      <w:sz w:val="24"/>
      <w:szCs w:val="24"/>
    </w:rPr>
  </w:style>
  <w:style w:type="paragraph" w:styleId="Heading2">
    <w:name w:val="heading 2"/>
    <w:basedOn w:val="Normal"/>
    <w:link w:val="Heading2Char"/>
    <w:uiPriority w:val="99"/>
    <w:qFormat/>
    <w:rsid w:val="00F0158A"/>
    <w:pPr>
      <w:spacing w:before="100" w:beforeAutospacing="1" w:after="100" w:afterAutospacing="1"/>
      <w:outlineLvl w:val="1"/>
    </w:pPr>
    <w:rPr>
      <w:b/>
      <w:bCs/>
      <w:sz w:val="36"/>
      <w:szCs w:val="3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F0158A"/>
    <w:rPr>
      <w:rFonts w:ascii="Times New Roman" w:hAnsi="Times New Roman" w:cs="Times New Roman"/>
      <w:b/>
      <w:bCs/>
      <w:sz w:val="36"/>
      <w:szCs w:val="36"/>
      <w:lang w:eastAsia="pl-PL"/>
    </w:rPr>
  </w:style>
  <w:style w:type="character" w:styleId="Strong">
    <w:name w:val="Strong"/>
    <w:basedOn w:val="DefaultParagraphFont"/>
    <w:uiPriority w:val="99"/>
    <w:qFormat/>
    <w:rsid w:val="00E20005"/>
    <w:rPr>
      <w:rFonts w:cs="Times New Roman"/>
      <w:b/>
      <w:bCs/>
    </w:rPr>
  </w:style>
  <w:style w:type="character" w:styleId="Emphasis">
    <w:name w:val="Emphasis"/>
    <w:basedOn w:val="DefaultParagraphFont"/>
    <w:uiPriority w:val="99"/>
    <w:qFormat/>
    <w:rsid w:val="00E20005"/>
    <w:rPr>
      <w:rFonts w:cs="Times New Roman"/>
      <w:i/>
      <w:iCs/>
    </w:rPr>
  </w:style>
  <w:style w:type="paragraph" w:styleId="NormalWeb">
    <w:name w:val="Normal (Web)"/>
    <w:basedOn w:val="Normal"/>
    <w:uiPriority w:val="99"/>
    <w:rsid w:val="00E20005"/>
    <w:pPr>
      <w:spacing w:before="100" w:beforeAutospacing="1" w:after="100" w:afterAutospacing="1"/>
    </w:pPr>
  </w:style>
  <w:style w:type="paragraph" w:styleId="BalloonText">
    <w:name w:val="Balloon Text"/>
    <w:basedOn w:val="Normal"/>
    <w:link w:val="BalloonTextChar"/>
    <w:uiPriority w:val="99"/>
    <w:semiHidden/>
    <w:rsid w:val="00E2000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20005"/>
    <w:rPr>
      <w:rFonts w:ascii="Tahoma" w:hAnsi="Tahoma" w:cs="Tahoma"/>
      <w:sz w:val="16"/>
      <w:szCs w:val="16"/>
      <w:lang w:eastAsia="pl-PL"/>
    </w:rPr>
  </w:style>
  <w:style w:type="character" w:styleId="Hyperlink">
    <w:name w:val="Hyperlink"/>
    <w:basedOn w:val="DefaultParagraphFont"/>
    <w:uiPriority w:val="99"/>
    <w:semiHidden/>
    <w:rsid w:val="00F0158A"/>
    <w:rPr>
      <w:rFonts w:cs="Times New Roman"/>
      <w:color w:val="0000FF"/>
      <w:u w:val="single"/>
    </w:rPr>
  </w:style>
  <w:style w:type="character" w:customStyle="1" w:styleId="postheader">
    <w:name w:val="postheader"/>
    <w:basedOn w:val="DefaultParagraphFont"/>
    <w:uiPriority w:val="99"/>
    <w:rsid w:val="00F0158A"/>
    <w:rPr>
      <w:rFonts w:cs="Times New Roman"/>
    </w:rPr>
  </w:style>
  <w:style w:type="paragraph" w:styleId="z-TopofForm">
    <w:name w:val="HTML Top of Form"/>
    <w:basedOn w:val="Normal"/>
    <w:next w:val="Normal"/>
    <w:link w:val="z-TopofFormChar"/>
    <w:hidden/>
    <w:uiPriority w:val="99"/>
    <w:semiHidden/>
    <w:rsid w:val="00F0158A"/>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locked/>
    <w:rsid w:val="00F0158A"/>
    <w:rPr>
      <w:rFonts w:ascii="Arial" w:hAnsi="Arial" w:cs="Arial"/>
      <w:vanish/>
      <w:sz w:val="16"/>
      <w:szCs w:val="16"/>
      <w:lang w:eastAsia="pl-PL"/>
    </w:rPr>
  </w:style>
  <w:style w:type="character" w:customStyle="1" w:styleId="btn">
    <w:name w:val="btn"/>
    <w:basedOn w:val="DefaultParagraphFont"/>
    <w:uiPriority w:val="99"/>
    <w:rsid w:val="00F0158A"/>
    <w:rPr>
      <w:rFonts w:cs="Times New Roman"/>
    </w:rPr>
  </w:style>
  <w:style w:type="character" w:customStyle="1" w:styleId="t">
    <w:name w:val="t"/>
    <w:basedOn w:val="DefaultParagraphFont"/>
    <w:uiPriority w:val="99"/>
    <w:rsid w:val="00F0158A"/>
    <w:rPr>
      <w:rFonts w:cs="Times New Roman"/>
    </w:rPr>
  </w:style>
  <w:style w:type="paragraph" w:styleId="z-BottomofForm">
    <w:name w:val="HTML Bottom of Form"/>
    <w:basedOn w:val="Normal"/>
    <w:next w:val="Normal"/>
    <w:link w:val="z-BottomofFormChar"/>
    <w:hidden/>
    <w:uiPriority w:val="99"/>
    <w:semiHidden/>
    <w:rsid w:val="00F0158A"/>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locked/>
    <w:rsid w:val="00F0158A"/>
    <w:rPr>
      <w:rFonts w:ascii="Arial" w:hAnsi="Arial" w:cs="Arial"/>
      <w:vanish/>
      <w:sz w:val="16"/>
      <w:szCs w:val="16"/>
      <w:lang w:eastAsia="pl-PL"/>
    </w:rPr>
  </w:style>
  <w:style w:type="character" w:customStyle="1" w:styleId="cpd-r1">
    <w:name w:val="cpd-r1"/>
    <w:basedOn w:val="DefaultParagraphFont"/>
    <w:uiPriority w:val="99"/>
    <w:rsid w:val="00F0158A"/>
    <w:rPr>
      <w:rFonts w:cs="Times New Roman"/>
    </w:rPr>
  </w:style>
  <w:style w:type="paragraph" w:customStyle="1" w:styleId="rememberme">
    <w:name w:val="rememberme"/>
    <w:basedOn w:val="Normal"/>
    <w:uiPriority w:val="99"/>
    <w:rsid w:val="00F0158A"/>
    <w:pPr>
      <w:spacing w:before="100" w:beforeAutospacing="1" w:after="100" w:afterAutospacing="1"/>
    </w:pPr>
  </w:style>
  <w:style w:type="paragraph" w:customStyle="1" w:styleId="submit">
    <w:name w:val="submit"/>
    <w:basedOn w:val="Normal"/>
    <w:uiPriority w:val="99"/>
    <w:rsid w:val="00F0158A"/>
    <w:pPr>
      <w:spacing w:before="100" w:beforeAutospacing="1" w:after="100" w:afterAutospacing="1"/>
    </w:pPr>
  </w:style>
  <w:style w:type="paragraph" w:styleId="ListParagraph">
    <w:name w:val="List Paragraph"/>
    <w:basedOn w:val="Normal"/>
    <w:uiPriority w:val="99"/>
    <w:qFormat/>
    <w:rsid w:val="00C1625E"/>
    <w:pPr>
      <w:ind w:left="720"/>
      <w:contextualSpacing/>
    </w:pPr>
  </w:style>
  <w:style w:type="paragraph" w:styleId="Header">
    <w:name w:val="header"/>
    <w:basedOn w:val="Normal"/>
    <w:link w:val="HeaderChar"/>
    <w:uiPriority w:val="99"/>
    <w:semiHidden/>
    <w:rsid w:val="00146C7C"/>
    <w:pPr>
      <w:tabs>
        <w:tab w:val="center" w:pos="4536"/>
        <w:tab w:val="right" w:pos="9072"/>
      </w:tabs>
    </w:pPr>
    <w:rPr>
      <w:rFonts w:ascii="Calibri" w:eastAsia="Calibri" w:hAnsi="Calibri"/>
      <w:sz w:val="22"/>
      <w:szCs w:val="22"/>
      <w:lang w:eastAsia="en-US"/>
    </w:rPr>
  </w:style>
  <w:style w:type="character" w:customStyle="1" w:styleId="HeaderChar">
    <w:name w:val="Header Char"/>
    <w:basedOn w:val="DefaultParagraphFont"/>
    <w:link w:val="Header"/>
    <w:uiPriority w:val="99"/>
    <w:semiHidden/>
    <w:locked/>
    <w:rsid w:val="00146C7C"/>
    <w:rPr>
      <w:rFonts w:cs="Times New Roman"/>
    </w:rPr>
  </w:style>
  <w:style w:type="paragraph" w:customStyle="1" w:styleId="nocomments">
    <w:name w:val="nocomments"/>
    <w:basedOn w:val="Normal"/>
    <w:uiPriority w:val="99"/>
    <w:rsid w:val="00042944"/>
    <w:pPr>
      <w:spacing w:before="100" w:beforeAutospacing="1" w:after="100" w:afterAutospacing="1"/>
    </w:pPr>
  </w:style>
  <w:style w:type="character" w:customStyle="1" w:styleId="cpd-r">
    <w:name w:val="cpd-r"/>
    <w:basedOn w:val="DefaultParagraphFont"/>
    <w:uiPriority w:val="99"/>
    <w:rsid w:val="00042944"/>
    <w:rPr>
      <w:rFonts w:cs="Times New Roman"/>
    </w:rPr>
  </w:style>
</w:styles>
</file>

<file path=word/webSettings.xml><?xml version="1.0" encoding="utf-8"?>
<w:webSettings xmlns:r="http://schemas.openxmlformats.org/officeDocument/2006/relationships" xmlns:w="http://schemas.openxmlformats.org/wordprocessingml/2006/main">
  <w:divs>
    <w:div w:id="614604772">
      <w:marLeft w:val="0"/>
      <w:marRight w:val="0"/>
      <w:marTop w:val="0"/>
      <w:marBottom w:val="0"/>
      <w:divBdr>
        <w:top w:val="none" w:sz="0" w:space="0" w:color="auto"/>
        <w:left w:val="none" w:sz="0" w:space="0" w:color="auto"/>
        <w:bottom w:val="none" w:sz="0" w:space="0" w:color="auto"/>
        <w:right w:val="none" w:sz="0" w:space="0" w:color="auto"/>
      </w:divBdr>
      <w:divsChild>
        <w:div w:id="614604771">
          <w:marLeft w:val="0"/>
          <w:marRight w:val="0"/>
          <w:marTop w:val="0"/>
          <w:marBottom w:val="0"/>
          <w:divBdr>
            <w:top w:val="none" w:sz="0" w:space="0" w:color="auto"/>
            <w:left w:val="none" w:sz="0" w:space="0" w:color="auto"/>
            <w:bottom w:val="none" w:sz="0" w:space="0" w:color="auto"/>
            <w:right w:val="none" w:sz="0" w:space="0" w:color="auto"/>
          </w:divBdr>
        </w:div>
        <w:div w:id="614604824">
          <w:marLeft w:val="0"/>
          <w:marRight w:val="0"/>
          <w:marTop w:val="0"/>
          <w:marBottom w:val="0"/>
          <w:divBdr>
            <w:top w:val="none" w:sz="0" w:space="0" w:color="auto"/>
            <w:left w:val="none" w:sz="0" w:space="0" w:color="auto"/>
            <w:bottom w:val="none" w:sz="0" w:space="0" w:color="auto"/>
            <w:right w:val="none" w:sz="0" w:space="0" w:color="auto"/>
          </w:divBdr>
        </w:div>
      </w:divsChild>
    </w:div>
    <w:div w:id="614604786">
      <w:marLeft w:val="0"/>
      <w:marRight w:val="0"/>
      <w:marTop w:val="0"/>
      <w:marBottom w:val="0"/>
      <w:divBdr>
        <w:top w:val="none" w:sz="0" w:space="0" w:color="auto"/>
        <w:left w:val="none" w:sz="0" w:space="0" w:color="auto"/>
        <w:bottom w:val="none" w:sz="0" w:space="0" w:color="auto"/>
        <w:right w:val="none" w:sz="0" w:space="0" w:color="auto"/>
      </w:divBdr>
      <w:divsChild>
        <w:div w:id="614604792">
          <w:marLeft w:val="0"/>
          <w:marRight w:val="0"/>
          <w:marTop w:val="0"/>
          <w:marBottom w:val="0"/>
          <w:divBdr>
            <w:top w:val="none" w:sz="0" w:space="0" w:color="auto"/>
            <w:left w:val="none" w:sz="0" w:space="0" w:color="auto"/>
            <w:bottom w:val="none" w:sz="0" w:space="0" w:color="auto"/>
            <w:right w:val="none" w:sz="0" w:space="0" w:color="auto"/>
          </w:divBdr>
          <w:divsChild>
            <w:div w:id="614604788">
              <w:marLeft w:val="0"/>
              <w:marRight w:val="0"/>
              <w:marTop w:val="0"/>
              <w:marBottom w:val="0"/>
              <w:divBdr>
                <w:top w:val="none" w:sz="0" w:space="0" w:color="auto"/>
                <w:left w:val="none" w:sz="0" w:space="0" w:color="auto"/>
                <w:bottom w:val="none" w:sz="0" w:space="0" w:color="auto"/>
                <w:right w:val="none" w:sz="0" w:space="0" w:color="auto"/>
              </w:divBdr>
              <w:divsChild>
                <w:div w:id="614604798">
                  <w:marLeft w:val="0"/>
                  <w:marRight w:val="0"/>
                  <w:marTop w:val="0"/>
                  <w:marBottom w:val="0"/>
                  <w:divBdr>
                    <w:top w:val="none" w:sz="0" w:space="0" w:color="auto"/>
                    <w:left w:val="none" w:sz="0" w:space="0" w:color="auto"/>
                    <w:bottom w:val="none" w:sz="0" w:space="0" w:color="auto"/>
                    <w:right w:val="none" w:sz="0" w:space="0" w:color="auto"/>
                  </w:divBdr>
                </w:div>
              </w:divsChild>
            </w:div>
            <w:div w:id="614604873">
              <w:marLeft w:val="0"/>
              <w:marRight w:val="0"/>
              <w:marTop w:val="100"/>
              <w:marBottom w:val="100"/>
              <w:divBdr>
                <w:top w:val="none" w:sz="0" w:space="0" w:color="auto"/>
                <w:left w:val="none" w:sz="0" w:space="0" w:color="auto"/>
                <w:bottom w:val="none" w:sz="0" w:space="0" w:color="auto"/>
                <w:right w:val="none" w:sz="0" w:space="0" w:color="auto"/>
              </w:divBdr>
            </w:div>
          </w:divsChild>
        </w:div>
        <w:div w:id="614604811">
          <w:marLeft w:val="-2149"/>
          <w:marRight w:val="0"/>
          <w:marTop w:val="0"/>
          <w:marBottom w:val="0"/>
          <w:divBdr>
            <w:top w:val="none" w:sz="0" w:space="0" w:color="auto"/>
            <w:left w:val="none" w:sz="0" w:space="0" w:color="auto"/>
            <w:bottom w:val="none" w:sz="0" w:space="0" w:color="auto"/>
            <w:right w:val="none" w:sz="0" w:space="0" w:color="auto"/>
          </w:divBdr>
        </w:div>
        <w:div w:id="614604834">
          <w:marLeft w:val="0"/>
          <w:marRight w:val="0"/>
          <w:marTop w:val="0"/>
          <w:marBottom w:val="0"/>
          <w:divBdr>
            <w:top w:val="none" w:sz="0" w:space="0" w:color="auto"/>
            <w:left w:val="none" w:sz="0" w:space="0" w:color="auto"/>
            <w:bottom w:val="none" w:sz="0" w:space="0" w:color="auto"/>
            <w:right w:val="none" w:sz="0" w:space="0" w:color="auto"/>
          </w:divBdr>
          <w:divsChild>
            <w:div w:id="614604829">
              <w:marLeft w:val="0"/>
              <w:marRight w:val="0"/>
              <w:marTop w:val="0"/>
              <w:marBottom w:val="0"/>
              <w:divBdr>
                <w:top w:val="none" w:sz="0" w:space="0" w:color="auto"/>
                <w:left w:val="none" w:sz="0" w:space="0" w:color="auto"/>
                <w:bottom w:val="none" w:sz="0" w:space="0" w:color="auto"/>
                <w:right w:val="none" w:sz="0" w:space="0" w:color="auto"/>
              </w:divBdr>
              <w:divsChild>
                <w:div w:id="614604931">
                  <w:marLeft w:val="0"/>
                  <w:marRight w:val="0"/>
                  <w:marTop w:val="0"/>
                  <w:marBottom w:val="0"/>
                  <w:divBdr>
                    <w:top w:val="none" w:sz="0" w:space="0" w:color="auto"/>
                    <w:left w:val="none" w:sz="0" w:space="0" w:color="auto"/>
                    <w:bottom w:val="none" w:sz="0" w:space="0" w:color="auto"/>
                    <w:right w:val="none" w:sz="0" w:space="0" w:color="auto"/>
                  </w:divBdr>
                </w:div>
              </w:divsChild>
            </w:div>
            <w:div w:id="614604870">
              <w:marLeft w:val="0"/>
              <w:marRight w:val="0"/>
              <w:marTop w:val="0"/>
              <w:marBottom w:val="0"/>
              <w:divBdr>
                <w:top w:val="none" w:sz="0" w:space="0" w:color="auto"/>
                <w:left w:val="none" w:sz="0" w:space="0" w:color="auto"/>
                <w:bottom w:val="none" w:sz="0" w:space="0" w:color="auto"/>
                <w:right w:val="none" w:sz="0" w:space="0" w:color="auto"/>
              </w:divBdr>
              <w:divsChild>
                <w:div w:id="614604882">
                  <w:marLeft w:val="0"/>
                  <w:marRight w:val="0"/>
                  <w:marTop w:val="0"/>
                  <w:marBottom w:val="0"/>
                  <w:divBdr>
                    <w:top w:val="none" w:sz="0" w:space="0" w:color="auto"/>
                    <w:left w:val="none" w:sz="0" w:space="0" w:color="auto"/>
                    <w:bottom w:val="none" w:sz="0" w:space="0" w:color="auto"/>
                    <w:right w:val="none" w:sz="0" w:space="0" w:color="auto"/>
                  </w:divBdr>
                  <w:divsChild>
                    <w:div w:id="614604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932">
              <w:marLeft w:val="0"/>
              <w:marRight w:val="0"/>
              <w:marTop w:val="0"/>
              <w:marBottom w:val="0"/>
              <w:divBdr>
                <w:top w:val="none" w:sz="0" w:space="0" w:color="auto"/>
                <w:left w:val="none" w:sz="0" w:space="0" w:color="auto"/>
                <w:bottom w:val="none" w:sz="0" w:space="0" w:color="auto"/>
                <w:right w:val="none" w:sz="0" w:space="0" w:color="auto"/>
              </w:divBdr>
              <w:divsChild>
                <w:div w:id="614604822">
                  <w:marLeft w:val="0"/>
                  <w:marRight w:val="0"/>
                  <w:marTop w:val="0"/>
                  <w:marBottom w:val="0"/>
                  <w:divBdr>
                    <w:top w:val="none" w:sz="0" w:space="0" w:color="auto"/>
                    <w:left w:val="none" w:sz="0" w:space="0" w:color="auto"/>
                    <w:bottom w:val="none" w:sz="0" w:space="0" w:color="auto"/>
                    <w:right w:val="none" w:sz="0" w:space="0" w:color="auto"/>
                  </w:divBdr>
                </w:div>
              </w:divsChild>
            </w:div>
            <w:div w:id="614604947">
              <w:marLeft w:val="0"/>
              <w:marRight w:val="0"/>
              <w:marTop w:val="0"/>
              <w:marBottom w:val="0"/>
              <w:divBdr>
                <w:top w:val="none" w:sz="0" w:space="0" w:color="auto"/>
                <w:left w:val="none" w:sz="0" w:space="0" w:color="auto"/>
                <w:bottom w:val="none" w:sz="0" w:space="0" w:color="auto"/>
                <w:right w:val="none" w:sz="0" w:space="0" w:color="auto"/>
              </w:divBdr>
            </w:div>
          </w:divsChild>
        </w:div>
        <w:div w:id="614604851">
          <w:marLeft w:val="0"/>
          <w:marRight w:val="0"/>
          <w:marTop w:val="0"/>
          <w:marBottom w:val="0"/>
          <w:divBdr>
            <w:top w:val="none" w:sz="0" w:space="0" w:color="auto"/>
            <w:left w:val="none" w:sz="0" w:space="0" w:color="auto"/>
            <w:bottom w:val="none" w:sz="0" w:space="0" w:color="auto"/>
            <w:right w:val="none" w:sz="0" w:space="0" w:color="auto"/>
          </w:divBdr>
          <w:divsChild>
            <w:div w:id="614604946">
              <w:marLeft w:val="0"/>
              <w:marRight w:val="0"/>
              <w:marTop w:val="0"/>
              <w:marBottom w:val="0"/>
              <w:divBdr>
                <w:top w:val="none" w:sz="0" w:space="0" w:color="auto"/>
                <w:left w:val="none" w:sz="0" w:space="0" w:color="auto"/>
                <w:bottom w:val="none" w:sz="0" w:space="0" w:color="auto"/>
                <w:right w:val="none" w:sz="0" w:space="0" w:color="auto"/>
              </w:divBdr>
              <w:divsChild>
                <w:div w:id="614604886">
                  <w:marLeft w:val="1977"/>
                  <w:marRight w:val="0"/>
                  <w:marTop w:val="0"/>
                  <w:marBottom w:val="0"/>
                  <w:divBdr>
                    <w:top w:val="none" w:sz="0" w:space="0" w:color="auto"/>
                    <w:left w:val="none" w:sz="0" w:space="0" w:color="auto"/>
                    <w:bottom w:val="none" w:sz="0" w:space="0" w:color="auto"/>
                    <w:right w:val="none" w:sz="0" w:space="0" w:color="auto"/>
                  </w:divBdr>
                  <w:divsChild>
                    <w:div w:id="614604930">
                      <w:marLeft w:val="0"/>
                      <w:marRight w:val="0"/>
                      <w:marTop w:val="0"/>
                      <w:marBottom w:val="0"/>
                      <w:divBdr>
                        <w:top w:val="none" w:sz="0" w:space="0" w:color="auto"/>
                        <w:left w:val="none" w:sz="0" w:space="0" w:color="auto"/>
                        <w:bottom w:val="none" w:sz="0" w:space="0" w:color="auto"/>
                        <w:right w:val="none" w:sz="0" w:space="0" w:color="auto"/>
                      </w:divBdr>
                      <w:divsChild>
                        <w:div w:id="614604793">
                          <w:marLeft w:val="0"/>
                          <w:marRight w:val="0"/>
                          <w:marTop w:val="0"/>
                          <w:marBottom w:val="0"/>
                          <w:divBdr>
                            <w:top w:val="none" w:sz="0" w:space="0" w:color="auto"/>
                            <w:left w:val="none" w:sz="0" w:space="0" w:color="auto"/>
                            <w:bottom w:val="none" w:sz="0" w:space="0" w:color="auto"/>
                            <w:right w:val="none" w:sz="0" w:space="0" w:color="auto"/>
                          </w:divBdr>
                          <w:divsChild>
                            <w:div w:id="614604781">
                              <w:marLeft w:val="0"/>
                              <w:marRight w:val="0"/>
                              <w:marTop w:val="0"/>
                              <w:marBottom w:val="0"/>
                              <w:divBdr>
                                <w:top w:val="none" w:sz="0" w:space="0" w:color="auto"/>
                                <w:left w:val="none" w:sz="0" w:space="0" w:color="auto"/>
                                <w:bottom w:val="none" w:sz="0" w:space="0" w:color="auto"/>
                                <w:right w:val="none" w:sz="0" w:space="0" w:color="auto"/>
                              </w:divBdr>
                              <w:divsChild>
                                <w:div w:id="614604854">
                                  <w:marLeft w:val="0"/>
                                  <w:marRight w:val="0"/>
                                  <w:marTop w:val="0"/>
                                  <w:marBottom w:val="0"/>
                                  <w:divBdr>
                                    <w:top w:val="none" w:sz="0" w:space="0" w:color="auto"/>
                                    <w:left w:val="none" w:sz="0" w:space="0" w:color="auto"/>
                                    <w:bottom w:val="none" w:sz="0" w:space="0" w:color="auto"/>
                                    <w:right w:val="none" w:sz="0" w:space="0" w:color="auto"/>
                                  </w:divBdr>
                                  <w:divsChild>
                                    <w:div w:id="614604884">
                                      <w:marLeft w:val="0"/>
                                      <w:marRight w:val="0"/>
                                      <w:marTop w:val="0"/>
                                      <w:marBottom w:val="0"/>
                                      <w:divBdr>
                                        <w:top w:val="none" w:sz="0" w:space="0" w:color="auto"/>
                                        <w:left w:val="none" w:sz="0" w:space="0" w:color="auto"/>
                                        <w:bottom w:val="none" w:sz="0" w:space="0" w:color="auto"/>
                                        <w:right w:val="none" w:sz="0" w:space="0" w:color="auto"/>
                                      </w:divBdr>
                                      <w:divsChild>
                                        <w:div w:id="614604837">
                                          <w:marLeft w:val="0"/>
                                          <w:marRight w:val="0"/>
                                          <w:marTop w:val="0"/>
                                          <w:marBottom w:val="0"/>
                                          <w:divBdr>
                                            <w:top w:val="none" w:sz="0" w:space="0" w:color="auto"/>
                                            <w:left w:val="none" w:sz="0" w:space="0" w:color="auto"/>
                                            <w:bottom w:val="none" w:sz="0" w:space="0" w:color="auto"/>
                                            <w:right w:val="none" w:sz="0" w:space="0" w:color="auto"/>
                                          </w:divBdr>
                                        </w:div>
                                        <w:div w:id="61460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604867">
                              <w:marLeft w:val="0"/>
                              <w:marRight w:val="0"/>
                              <w:marTop w:val="0"/>
                              <w:marBottom w:val="0"/>
                              <w:divBdr>
                                <w:top w:val="none" w:sz="0" w:space="0" w:color="auto"/>
                                <w:left w:val="none" w:sz="0" w:space="0" w:color="auto"/>
                                <w:bottom w:val="none" w:sz="0" w:space="0" w:color="auto"/>
                                <w:right w:val="none" w:sz="0" w:space="0" w:color="auto"/>
                              </w:divBdr>
                              <w:divsChild>
                                <w:div w:id="614604784">
                                  <w:marLeft w:val="0"/>
                                  <w:marRight w:val="0"/>
                                  <w:marTop w:val="0"/>
                                  <w:marBottom w:val="0"/>
                                  <w:divBdr>
                                    <w:top w:val="single" w:sz="2" w:space="0" w:color="A3C9E5"/>
                                    <w:left w:val="single" w:sz="2" w:space="0" w:color="A3C9E5"/>
                                    <w:bottom w:val="single" w:sz="2" w:space="0" w:color="A3C9E5"/>
                                    <w:right w:val="single" w:sz="2" w:space="0" w:color="A3C9E5"/>
                                  </w:divBdr>
                                  <w:divsChild>
                                    <w:div w:id="614604797">
                                      <w:marLeft w:val="0"/>
                                      <w:marRight w:val="0"/>
                                      <w:marTop w:val="0"/>
                                      <w:marBottom w:val="0"/>
                                      <w:divBdr>
                                        <w:top w:val="none" w:sz="0" w:space="0" w:color="auto"/>
                                        <w:left w:val="none" w:sz="0" w:space="0" w:color="auto"/>
                                        <w:bottom w:val="none" w:sz="0" w:space="0" w:color="auto"/>
                                        <w:right w:val="none" w:sz="0" w:space="0" w:color="auto"/>
                                      </w:divBdr>
                                      <w:divsChild>
                                        <w:div w:id="614604849">
                                          <w:marLeft w:val="0"/>
                                          <w:marRight w:val="0"/>
                                          <w:marTop w:val="0"/>
                                          <w:marBottom w:val="0"/>
                                          <w:divBdr>
                                            <w:top w:val="none" w:sz="0" w:space="0" w:color="auto"/>
                                            <w:left w:val="none" w:sz="0" w:space="0" w:color="auto"/>
                                            <w:bottom w:val="none" w:sz="0" w:space="0" w:color="auto"/>
                                            <w:right w:val="none" w:sz="0" w:space="0" w:color="auto"/>
                                          </w:divBdr>
                                          <w:divsChild>
                                            <w:div w:id="614604763">
                                              <w:marLeft w:val="0"/>
                                              <w:marRight w:val="107"/>
                                              <w:marTop w:val="0"/>
                                              <w:marBottom w:val="0"/>
                                              <w:divBdr>
                                                <w:top w:val="single" w:sz="4" w:space="0" w:color="ABD0EC"/>
                                                <w:left w:val="none" w:sz="0" w:space="0" w:color="auto"/>
                                                <w:bottom w:val="single" w:sz="4" w:space="0" w:color="ABD0EC"/>
                                                <w:right w:val="none" w:sz="0" w:space="0" w:color="auto"/>
                                              </w:divBdr>
                                              <w:divsChild>
                                                <w:div w:id="614604956">
                                                  <w:marLeft w:val="1676"/>
                                                  <w:marRight w:val="1676"/>
                                                  <w:marTop w:val="0"/>
                                                  <w:marBottom w:val="0"/>
                                                  <w:divBdr>
                                                    <w:top w:val="none" w:sz="0" w:space="0" w:color="auto"/>
                                                    <w:left w:val="none" w:sz="0" w:space="0" w:color="auto"/>
                                                    <w:bottom w:val="none" w:sz="0" w:space="0" w:color="auto"/>
                                                    <w:right w:val="none" w:sz="0" w:space="0" w:color="auto"/>
                                                  </w:divBdr>
                                                </w:div>
                                              </w:divsChild>
                                            </w:div>
                                            <w:div w:id="614604768">
                                              <w:marLeft w:val="0"/>
                                              <w:marRight w:val="0"/>
                                              <w:marTop w:val="0"/>
                                              <w:marBottom w:val="0"/>
                                              <w:divBdr>
                                                <w:top w:val="none" w:sz="0" w:space="0" w:color="auto"/>
                                                <w:left w:val="none" w:sz="0" w:space="0" w:color="auto"/>
                                                <w:bottom w:val="none" w:sz="0" w:space="0" w:color="auto"/>
                                                <w:right w:val="none" w:sz="0" w:space="0" w:color="auto"/>
                                              </w:divBdr>
                                              <w:divsChild>
                                                <w:div w:id="614604761">
                                                  <w:marLeft w:val="0"/>
                                                  <w:marRight w:val="0"/>
                                                  <w:marTop w:val="0"/>
                                                  <w:marBottom w:val="0"/>
                                                  <w:divBdr>
                                                    <w:top w:val="none" w:sz="0" w:space="0" w:color="auto"/>
                                                    <w:left w:val="none" w:sz="0" w:space="0" w:color="auto"/>
                                                    <w:bottom w:val="none" w:sz="0" w:space="0" w:color="auto"/>
                                                    <w:right w:val="none" w:sz="0" w:space="0" w:color="auto"/>
                                                  </w:divBdr>
                                                </w:div>
                                                <w:div w:id="614604766">
                                                  <w:marLeft w:val="0"/>
                                                  <w:marRight w:val="0"/>
                                                  <w:marTop w:val="0"/>
                                                  <w:marBottom w:val="0"/>
                                                  <w:divBdr>
                                                    <w:top w:val="none" w:sz="0" w:space="0" w:color="auto"/>
                                                    <w:left w:val="none" w:sz="0" w:space="0" w:color="auto"/>
                                                    <w:bottom w:val="none" w:sz="0" w:space="0" w:color="auto"/>
                                                    <w:right w:val="none" w:sz="0" w:space="0" w:color="auto"/>
                                                  </w:divBdr>
                                                </w:div>
                                                <w:div w:id="614604777">
                                                  <w:marLeft w:val="0"/>
                                                  <w:marRight w:val="0"/>
                                                  <w:marTop w:val="0"/>
                                                  <w:marBottom w:val="0"/>
                                                  <w:divBdr>
                                                    <w:top w:val="none" w:sz="0" w:space="0" w:color="auto"/>
                                                    <w:left w:val="none" w:sz="0" w:space="0" w:color="auto"/>
                                                    <w:bottom w:val="none" w:sz="0" w:space="0" w:color="auto"/>
                                                    <w:right w:val="none" w:sz="0" w:space="0" w:color="auto"/>
                                                  </w:divBdr>
                                                </w:div>
                                                <w:div w:id="614604780">
                                                  <w:marLeft w:val="0"/>
                                                  <w:marRight w:val="0"/>
                                                  <w:marTop w:val="0"/>
                                                  <w:marBottom w:val="0"/>
                                                  <w:divBdr>
                                                    <w:top w:val="none" w:sz="0" w:space="0" w:color="auto"/>
                                                    <w:left w:val="none" w:sz="0" w:space="0" w:color="auto"/>
                                                    <w:bottom w:val="none" w:sz="0" w:space="0" w:color="auto"/>
                                                    <w:right w:val="none" w:sz="0" w:space="0" w:color="auto"/>
                                                  </w:divBdr>
                                                </w:div>
                                                <w:div w:id="614604806">
                                                  <w:marLeft w:val="0"/>
                                                  <w:marRight w:val="0"/>
                                                  <w:marTop w:val="0"/>
                                                  <w:marBottom w:val="0"/>
                                                  <w:divBdr>
                                                    <w:top w:val="none" w:sz="0" w:space="0" w:color="auto"/>
                                                    <w:left w:val="none" w:sz="0" w:space="0" w:color="auto"/>
                                                    <w:bottom w:val="none" w:sz="0" w:space="0" w:color="auto"/>
                                                    <w:right w:val="none" w:sz="0" w:space="0" w:color="auto"/>
                                                  </w:divBdr>
                                                </w:div>
                                                <w:div w:id="614604832">
                                                  <w:marLeft w:val="0"/>
                                                  <w:marRight w:val="0"/>
                                                  <w:marTop w:val="0"/>
                                                  <w:marBottom w:val="0"/>
                                                  <w:divBdr>
                                                    <w:top w:val="none" w:sz="0" w:space="0" w:color="auto"/>
                                                    <w:left w:val="none" w:sz="0" w:space="0" w:color="auto"/>
                                                    <w:bottom w:val="none" w:sz="0" w:space="0" w:color="auto"/>
                                                    <w:right w:val="none" w:sz="0" w:space="0" w:color="auto"/>
                                                  </w:divBdr>
                                                </w:div>
                                                <w:div w:id="614604836">
                                                  <w:marLeft w:val="0"/>
                                                  <w:marRight w:val="0"/>
                                                  <w:marTop w:val="0"/>
                                                  <w:marBottom w:val="0"/>
                                                  <w:divBdr>
                                                    <w:top w:val="none" w:sz="0" w:space="0" w:color="auto"/>
                                                    <w:left w:val="none" w:sz="0" w:space="0" w:color="auto"/>
                                                    <w:bottom w:val="none" w:sz="0" w:space="0" w:color="auto"/>
                                                    <w:right w:val="none" w:sz="0" w:space="0" w:color="auto"/>
                                                  </w:divBdr>
                                                </w:div>
                                                <w:div w:id="614604843">
                                                  <w:marLeft w:val="0"/>
                                                  <w:marRight w:val="0"/>
                                                  <w:marTop w:val="0"/>
                                                  <w:marBottom w:val="0"/>
                                                  <w:divBdr>
                                                    <w:top w:val="none" w:sz="0" w:space="0" w:color="auto"/>
                                                    <w:left w:val="none" w:sz="0" w:space="0" w:color="auto"/>
                                                    <w:bottom w:val="none" w:sz="0" w:space="0" w:color="auto"/>
                                                    <w:right w:val="none" w:sz="0" w:space="0" w:color="auto"/>
                                                  </w:divBdr>
                                                </w:div>
                                                <w:div w:id="614604848">
                                                  <w:marLeft w:val="0"/>
                                                  <w:marRight w:val="0"/>
                                                  <w:marTop w:val="0"/>
                                                  <w:marBottom w:val="0"/>
                                                  <w:divBdr>
                                                    <w:top w:val="none" w:sz="0" w:space="0" w:color="auto"/>
                                                    <w:left w:val="none" w:sz="0" w:space="0" w:color="auto"/>
                                                    <w:bottom w:val="none" w:sz="0" w:space="0" w:color="auto"/>
                                                    <w:right w:val="none" w:sz="0" w:space="0" w:color="auto"/>
                                                  </w:divBdr>
                                                </w:div>
                                                <w:div w:id="614604876">
                                                  <w:marLeft w:val="0"/>
                                                  <w:marRight w:val="0"/>
                                                  <w:marTop w:val="0"/>
                                                  <w:marBottom w:val="0"/>
                                                  <w:divBdr>
                                                    <w:top w:val="none" w:sz="0" w:space="0" w:color="auto"/>
                                                    <w:left w:val="none" w:sz="0" w:space="0" w:color="auto"/>
                                                    <w:bottom w:val="none" w:sz="0" w:space="0" w:color="auto"/>
                                                    <w:right w:val="none" w:sz="0" w:space="0" w:color="auto"/>
                                                  </w:divBdr>
                                                </w:div>
                                                <w:div w:id="614604879">
                                                  <w:marLeft w:val="0"/>
                                                  <w:marRight w:val="0"/>
                                                  <w:marTop w:val="0"/>
                                                  <w:marBottom w:val="0"/>
                                                  <w:divBdr>
                                                    <w:top w:val="none" w:sz="0" w:space="0" w:color="auto"/>
                                                    <w:left w:val="none" w:sz="0" w:space="0" w:color="auto"/>
                                                    <w:bottom w:val="none" w:sz="0" w:space="0" w:color="auto"/>
                                                    <w:right w:val="none" w:sz="0" w:space="0" w:color="auto"/>
                                                  </w:divBdr>
                                                </w:div>
                                                <w:div w:id="614604891">
                                                  <w:marLeft w:val="0"/>
                                                  <w:marRight w:val="0"/>
                                                  <w:marTop w:val="0"/>
                                                  <w:marBottom w:val="0"/>
                                                  <w:divBdr>
                                                    <w:top w:val="none" w:sz="0" w:space="0" w:color="auto"/>
                                                    <w:left w:val="none" w:sz="0" w:space="0" w:color="auto"/>
                                                    <w:bottom w:val="none" w:sz="0" w:space="0" w:color="auto"/>
                                                    <w:right w:val="none" w:sz="0" w:space="0" w:color="auto"/>
                                                  </w:divBdr>
                                                </w:div>
                                                <w:div w:id="614604896">
                                                  <w:marLeft w:val="0"/>
                                                  <w:marRight w:val="0"/>
                                                  <w:marTop w:val="0"/>
                                                  <w:marBottom w:val="0"/>
                                                  <w:divBdr>
                                                    <w:top w:val="none" w:sz="0" w:space="0" w:color="auto"/>
                                                    <w:left w:val="none" w:sz="0" w:space="0" w:color="auto"/>
                                                    <w:bottom w:val="none" w:sz="0" w:space="0" w:color="auto"/>
                                                    <w:right w:val="none" w:sz="0" w:space="0" w:color="auto"/>
                                                  </w:divBdr>
                                                </w:div>
                                                <w:div w:id="614604900">
                                                  <w:marLeft w:val="0"/>
                                                  <w:marRight w:val="0"/>
                                                  <w:marTop w:val="0"/>
                                                  <w:marBottom w:val="0"/>
                                                  <w:divBdr>
                                                    <w:top w:val="none" w:sz="0" w:space="0" w:color="auto"/>
                                                    <w:left w:val="none" w:sz="0" w:space="0" w:color="auto"/>
                                                    <w:bottom w:val="none" w:sz="0" w:space="0" w:color="auto"/>
                                                    <w:right w:val="none" w:sz="0" w:space="0" w:color="auto"/>
                                                  </w:divBdr>
                                                </w:div>
                                                <w:div w:id="614604916">
                                                  <w:marLeft w:val="0"/>
                                                  <w:marRight w:val="0"/>
                                                  <w:marTop w:val="0"/>
                                                  <w:marBottom w:val="0"/>
                                                  <w:divBdr>
                                                    <w:top w:val="none" w:sz="0" w:space="0" w:color="auto"/>
                                                    <w:left w:val="none" w:sz="0" w:space="0" w:color="auto"/>
                                                    <w:bottom w:val="none" w:sz="0" w:space="0" w:color="auto"/>
                                                    <w:right w:val="none" w:sz="0" w:space="0" w:color="auto"/>
                                                  </w:divBdr>
                                                </w:div>
                                                <w:div w:id="614604919">
                                                  <w:marLeft w:val="0"/>
                                                  <w:marRight w:val="0"/>
                                                  <w:marTop w:val="0"/>
                                                  <w:marBottom w:val="0"/>
                                                  <w:divBdr>
                                                    <w:top w:val="none" w:sz="0" w:space="0" w:color="auto"/>
                                                    <w:left w:val="none" w:sz="0" w:space="0" w:color="auto"/>
                                                    <w:bottom w:val="none" w:sz="0" w:space="0" w:color="auto"/>
                                                    <w:right w:val="none" w:sz="0" w:space="0" w:color="auto"/>
                                                  </w:divBdr>
                                                </w:div>
                                                <w:div w:id="614604927">
                                                  <w:marLeft w:val="0"/>
                                                  <w:marRight w:val="0"/>
                                                  <w:marTop w:val="0"/>
                                                  <w:marBottom w:val="0"/>
                                                  <w:divBdr>
                                                    <w:top w:val="none" w:sz="0" w:space="0" w:color="auto"/>
                                                    <w:left w:val="none" w:sz="0" w:space="0" w:color="auto"/>
                                                    <w:bottom w:val="none" w:sz="0" w:space="0" w:color="auto"/>
                                                    <w:right w:val="none" w:sz="0" w:space="0" w:color="auto"/>
                                                  </w:divBdr>
                                                </w:div>
                                                <w:div w:id="614604950">
                                                  <w:marLeft w:val="0"/>
                                                  <w:marRight w:val="0"/>
                                                  <w:marTop w:val="0"/>
                                                  <w:marBottom w:val="0"/>
                                                  <w:divBdr>
                                                    <w:top w:val="none" w:sz="0" w:space="0" w:color="auto"/>
                                                    <w:left w:val="none" w:sz="0" w:space="0" w:color="auto"/>
                                                    <w:bottom w:val="none" w:sz="0" w:space="0" w:color="auto"/>
                                                    <w:right w:val="none" w:sz="0" w:space="0" w:color="auto"/>
                                                  </w:divBdr>
                                                </w:div>
                                                <w:div w:id="614604955">
                                                  <w:marLeft w:val="0"/>
                                                  <w:marRight w:val="0"/>
                                                  <w:marTop w:val="0"/>
                                                  <w:marBottom w:val="0"/>
                                                  <w:divBdr>
                                                    <w:top w:val="none" w:sz="0" w:space="0" w:color="auto"/>
                                                    <w:left w:val="none" w:sz="0" w:space="0" w:color="auto"/>
                                                    <w:bottom w:val="none" w:sz="0" w:space="0" w:color="auto"/>
                                                    <w:right w:val="none" w:sz="0" w:space="0" w:color="auto"/>
                                                  </w:divBdr>
                                                </w:div>
                                                <w:div w:id="614604959">
                                                  <w:marLeft w:val="0"/>
                                                  <w:marRight w:val="0"/>
                                                  <w:marTop w:val="0"/>
                                                  <w:marBottom w:val="0"/>
                                                  <w:divBdr>
                                                    <w:top w:val="none" w:sz="0" w:space="0" w:color="auto"/>
                                                    <w:left w:val="none" w:sz="0" w:space="0" w:color="auto"/>
                                                    <w:bottom w:val="none" w:sz="0" w:space="0" w:color="auto"/>
                                                    <w:right w:val="none" w:sz="0" w:space="0" w:color="auto"/>
                                                  </w:divBdr>
                                                </w:div>
                                              </w:divsChild>
                                            </w:div>
                                            <w:div w:id="614604803">
                                              <w:marLeft w:val="0"/>
                                              <w:marRight w:val="0"/>
                                              <w:marTop w:val="0"/>
                                              <w:marBottom w:val="0"/>
                                              <w:divBdr>
                                                <w:top w:val="none" w:sz="0" w:space="0" w:color="auto"/>
                                                <w:left w:val="none" w:sz="0" w:space="0" w:color="auto"/>
                                                <w:bottom w:val="none" w:sz="0" w:space="0" w:color="auto"/>
                                                <w:right w:val="none" w:sz="0" w:space="0" w:color="auto"/>
                                              </w:divBdr>
                                            </w:div>
                                            <w:div w:id="614604838">
                                              <w:marLeft w:val="0"/>
                                              <w:marRight w:val="0"/>
                                              <w:marTop w:val="0"/>
                                              <w:marBottom w:val="0"/>
                                              <w:divBdr>
                                                <w:top w:val="none" w:sz="0" w:space="0" w:color="auto"/>
                                                <w:left w:val="none" w:sz="0" w:space="0" w:color="auto"/>
                                                <w:bottom w:val="none" w:sz="0" w:space="0" w:color="auto"/>
                                                <w:right w:val="none" w:sz="0" w:space="0" w:color="auto"/>
                                              </w:divBdr>
                                            </w:div>
                                            <w:div w:id="614604861">
                                              <w:marLeft w:val="0"/>
                                              <w:marRight w:val="0"/>
                                              <w:marTop w:val="0"/>
                                              <w:marBottom w:val="0"/>
                                              <w:divBdr>
                                                <w:top w:val="single" w:sz="4" w:space="0" w:color="A3C9E5"/>
                                                <w:left w:val="none" w:sz="0" w:space="0" w:color="auto"/>
                                                <w:bottom w:val="single" w:sz="4" w:space="0" w:color="A3C9E5"/>
                                                <w:right w:val="none" w:sz="0" w:space="0" w:color="auto"/>
                                              </w:divBdr>
                                              <w:divsChild>
                                                <w:div w:id="614604767">
                                                  <w:marLeft w:val="0"/>
                                                  <w:marRight w:val="0"/>
                                                  <w:marTop w:val="0"/>
                                                  <w:marBottom w:val="0"/>
                                                  <w:divBdr>
                                                    <w:top w:val="none" w:sz="0" w:space="0" w:color="auto"/>
                                                    <w:left w:val="none" w:sz="0" w:space="0" w:color="auto"/>
                                                    <w:bottom w:val="none" w:sz="0" w:space="0" w:color="auto"/>
                                                    <w:right w:val="none" w:sz="0" w:space="0" w:color="auto"/>
                                                  </w:divBdr>
                                                  <w:divsChild>
                                                    <w:div w:id="614604808">
                                                      <w:marLeft w:val="0"/>
                                                      <w:marRight w:val="0"/>
                                                      <w:marTop w:val="0"/>
                                                      <w:marBottom w:val="0"/>
                                                      <w:divBdr>
                                                        <w:top w:val="none" w:sz="0" w:space="0" w:color="auto"/>
                                                        <w:left w:val="none" w:sz="0" w:space="0" w:color="auto"/>
                                                        <w:bottom w:val="none" w:sz="0" w:space="0" w:color="auto"/>
                                                        <w:right w:val="none" w:sz="0" w:space="0" w:color="auto"/>
                                                      </w:divBdr>
                                                    </w:div>
                                                    <w:div w:id="614604821">
                                                      <w:marLeft w:val="0"/>
                                                      <w:marRight w:val="0"/>
                                                      <w:marTop w:val="0"/>
                                                      <w:marBottom w:val="0"/>
                                                      <w:divBdr>
                                                        <w:top w:val="none" w:sz="0" w:space="0" w:color="auto"/>
                                                        <w:left w:val="none" w:sz="0" w:space="0" w:color="auto"/>
                                                        <w:bottom w:val="none" w:sz="0" w:space="0" w:color="auto"/>
                                                        <w:right w:val="none" w:sz="0" w:space="0" w:color="auto"/>
                                                      </w:divBdr>
                                                    </w:div>
                                                  </w:divsChild>
                                                </w:div>
                                                <w:div w:id="614604889">
                                                  <w:marLeft w:val="0"/>
                                                  <w:marRight w:val="0"/>
                                                  <w:marTop w:val="0"/>
                                                  <w:marBottom w:val="0"/>
                                                  <w:divBdr>
                                                    <w:top w:val="none" w:sz="0" w:space="0" w:color="auto"/>
                                                    <w:left w:val="none" w:sz="0" w:space="0" w:color="auto"/>
                                                    <w:bottom w:val="none" w:sz="0" w:space="0" w:color="auto"/>
                                                    <w:right w:val="none" w:sz="0" w:space="0" w:color="auto"/>
                                                  </w:divBdr>
                                                </w:div>
                                                <w:div w:id="614604951">
                                                  <w:marLeft w:val="0"/>
                                                  <w:marRight w:val="0"/>
                                                  <w:marTop w:val="0"/>
                                                  <w:marBottom w:val="0"/>
                                                  <w:divBdr>
                                                    <w:top w:val="none" w:sz="0" w:space="0" w:color="auto"/>
                                                    <w:left w:val="none" w:sz="0" w:space="0" w:color="auto"/>
                                                    <w:bottom w:val="none" w:sz="0" w:space="0" w:color="auto"/>
                                                    <w:right w:val="none" w:sz="0" w:space="0" w:color="auto"/>
                                                  </w:divBdr>
                                                </w:div>
                                              </w:divsChild>
                                            </w:div>
                                            <w:div w:id="61460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604799">
                                  <w:marLeft w:val="0"/>
                                  <w:marRight w:val="0"/>
                                  <w:marTop w:val="0"/>
                                  <w:marBottom w:val="0"/>
                                  <w:divBdr>
                                    <w:top w:val="single" w:sz="2" w:space="0" w:color="A3C9E5"/>
                                    <w:left w:val="single" w:sz="2" w:space="0" w:color="A3C9E5"/>
                                    <w:bottom w:val="single" w:sz="2" w:space="0" w:color="A3C9E5"/>
                                    <w:right w:val="single" w:sz="2" w:space="0" w:color="A3C9E5"/>
                                  </w:divBdr>
                                  <w:divsChild>
                                    <w:div w:id="614604775">
                                      <w:marLeft w:val="0"/>
                                      <w:marRight w:val="0"/>
                                      <w:marTop w:val="0"/>
                                      <w:marBottom w:val="0"/>
                                      <w:divBdr>
                                        <w:top w:val="none" w:sz="0" w:space="0" w:color="auto"/>
                                        <w:left w:val="none" w:sz="0" w:space="0" w:color="auto"/>
                                        <w:bottom w:val="none" w:sz="0" w:space="0" w:color="auto"/>
                                        <w:right w:val="none" w:sz="0" w:space="0" w:color="auto"/>
                                      </w:divBdr>
                                      <w:divsChild>
                                        <w:div w:id="614604860">
                                          <w:marLeft w:val="0"/>
                                          <w:marRight w:val="0"/>
                                          <w:marTop w:val="0"/>
                                          <w:marBottom w:val="0"/>
                                          <w:divBdr>
                                            <w:top w:val="none" w:sz="0" w:space="0" w:color="auto"/>
                                            <w:left w:val="none" w:sz="0" w:space="0" w:color="auto"/>
                                            <w:bottom w:val="none" w:sz="0" w:space="0" w:color="auto"/>
                                            <w:right w:val="none" w:sz="0" w:space="0" w:color="auto"/>
                                          </w:divBdr>
                                          <w:divsChild>
                                            <w:div w:id="614604844">
                                              <w:marLeft w:val="0"/>
                                              <w:marRight w:val="0"/>
                                              <w:marTop w:val="0"/>
                                              <w:marBottom w:val="0"/>
                                              <w:divBdr>
                                                <w:top w:val="none" w:sz="0" w:space="0" w:color="auto"/>
                                                <w:left w:val="none" w:sz="0" w:space="0" w:color="auto"/>
                                                <w:bottom w:val="single" w:sz="4" w:space="0" w:color="9AC6E1"/>
                                                <w:right w:val="none" w:sz="0" w:space="0" w:color="auto"/>
                                              </w:divBdr>
                                              <w:divsChild>
                                                <w:div w:id="614604790">
                                                  <w:marLeft w:val="0"/>
                                                  <w:marRight w:val="0"/>
                                                  <w:marTop w:val="0"/>
                                                  <w:marBottom w:val="0"/>
                                                  <w:divBdr>
                                                    <w:top w:val="none" w:sz="0" w:space="0" w:color="auto"/>
                                                    <w:left w:val="none" w:sz="0" w:space="0" w:color="auto"/>
                                                    <w:bottom w:val="none" w:sz="0" w:space="0" w:color="auto"/>
                                                    <w:right w:val="none" w:sz="0" w:space="0" w:color="auto"/>
                                                  </w:divBdr>
                                                </w:div>
                                                <w:div w:id="61460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958">
                                          <w:marLeft w:val="0"/>
                                          <w:marRight w:val="0"/>
                                          <w:marTop w:val="0"/>
                                          <w:marBottom w:val="0"/>
                                          <w:divBdr>
                                            <w:top w:val="none" w:sz="0" w:space="0" w:color="auto"/>
                                            <w:left w:val="none" w:sz="0" w:space="0" w:color="auto"/>
                                            <w:bottom w:val="none" w:sz="0" w:space="0" w:color="auto"/>
                                            <w:right w:val="none" w:sz="0" w:space="0" w:color="auto"/>
                                          </w:divBdr>
                                          <w:divsChild>
                                            <w:div w:id="61460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604949">
                          <w:marLeft w:val="0"/>
                          <w:marRight w:val="0"/>
                          <w:marTop w:val="0"/>
                          <w:marBottom w:val="0"/>
                          <w:divBdr>
                            <w:top w:val="single" w:sz="2" w:space="0" w:color="ABD0EC"/>
                            <w:left w:val="single" w:sz="4" w:space="0" w:color="ABD0EC"/>
                            <w:bottom w:val="single" w:sz="4" w:space="0" w:color="ABD0EC"/>
                            <w:right w:val="single" w:sz="4" w:space="0" w:color="ABD0EC"/>
                          </w:divBdr>
                        </w:div>
                      </w:divsChild>
                    </w:div>
                    <w:div w:id="614604948">
                      <w:marLeft w:val="-1977"/>
                      <w:marRight w:val="0"/>
                      <w:marTop w:val="0"/>
                      <w:marBottom w:val="0"/>
                      <w:divBdr>
                        <w:top w:val="none" w:sz="0" w:space="0" w:color="auto"/>
                        <w:left w:val="none" w:sz="0" w:space="0" w:color="auto"/>
                        <w:bottom w:val="none" w:sz="0" w:space="0" w:color="auto"/>
                        <w:right w:val="none" w:sz="0" w:space="0" w:color="auto"/>
                      </w:divBdr>
                      <w:divsChild>
                        <w:div w:id="614604892">
                          <w:marLeft w:val="0"/>
                          <w:marRight w:val="0"/>
                          <w:marTop w:val="0"/>
                          <w:marBottom w:val="0"/>
                          <w:divBdr>
                            <w:top w:val="none" w:sz="0" w:space="0" w:color="auto"/>
                            <w:left w:val="none" w:sz="0" w:space="0" w:color="auto"/>
                            <w:bottom w:val="none" w:sz="0" w:space="0" w:color="auto"/>
                            <w:right w:val="none" w:sz="0" w:space="0" w:color="auto"/>
                          </w:divBdr>
                          <w:divsChild>
                            <w:div w:id="614604852">
                              <w:marLeft w:val="0"/>
                              <w:marRight w:val="0"/>
                              <w:marTop w:val="0"/>
                              <w:marBottom w:val="0"/>
                              <w:divBdr>
                                <w:top w:val="none" w:sz="0" w:space="0" w:color="auto"/>
                                <w:left w:val="none" w:sz="0" w:space="0" w:color="auto"/>
                                <w:bottom w:val="none" w:sz="0" w:space="0" w:color="auto"/>
                                <w:right w:val="none" w:sz="0" w:space="0" w:color="auto"/>
                              </w:divBdr>
                            </w:div>
                          </w:divsChild>
                        </w:div>
                        <w:div w:id="614604918">
                          <w:marLeft w:val="75"/>
                          <w:marRight w:val="0"/>
                          <w:marTop w:val="0"/>
                          <w:marBottom w:val="0"/>
                          <w:divBdr>
                            <w:top w:val="none" w:sz="0" w:space="0" w:color="auto"/>
                            <w:left w:val="none" w:sz="0" w:space="0" w:color="auto"/>
                            <w:bottom w:val="none" w:sz="0" w:space="0" w:color="auto"/>
                            <w:right w:val="none" w:sz="0" w:space="0" w:color="auto"/>
                          </w:divBdr>
                          <w:divsChild>
                            <w:div w:id="614604826">
                              <w:marLeft w:val="0"/>
                              <w:marRight w:val="0"/>
                              <w:marTop w:val="215"/>
                              <w:marBottom w:val="32"/>
                              <w:divBdr>
                                <w:top w:val="none" w:sz="0" w:space="0" w:color="auto"/>
                                <w:left w:val="none" w:sz="0" w:space="0" w:color="auto"/>
                                <w:bottom w:val="none" w:sz="0" w:space="0" w:color="auto"/>
                                <w:right w:val="none" w:sz="0" w:space="0" w:color="auto"/>
                              </w:divBdr>
                            </w:div>
                            <w:div w:id="614604888">
                              <w:marLeft w:val="0"/>
                              <w:marRight w:val="0"/>
                              <w:marTop w:val="0"/>
                              <w:marBottom w:val="0"/>
                              <w:divBdr>
                                <w:top w:val="none" w:sz="0" w:space="0" w:color="auto"/>
                                <w:left w:val="none" w:sz="0" w:space="0" w:color="auto"/>
                                <w:bottom w:val="none" w:sz="0" w:space="0" w:color="auto"/>
                                <w:right w:val="none" w:sz="0" w:space="0" w:color="auto"/>
                              </w:divBdr>
                            </w:div>
                          </w:divsChild>
                        </w:div>
                        <w:div w:id="614604935">
                          <w:marLeft w:val="0"/>
                          <w:marRight w:val="0"/>
                          <w:marTop w:val="161"/>
                          <w:marBottom w:val="0"/>
                          <w:divBdr>
                            <w:top w:val="none" w:sz="0" w:space="0" w:color="auto"/>
                            <w:left w:val="none" w:sz="0" w:space="0" w:color="auto"/>
                            <w:bottom w:val="none" w:sz="0" w:space="0" w:color="auto"/>
                            <w:right w:val="none" w:sz="0" w:space="0" w:color="auto"/>
                          </w:divBdr>
                        </w:div>
                      </w:divsChild>
                    </w:div>
                  </w:divsChild>
                </w:div>
              </w:divsChild>
            </w:div>
          </w:divsChild>
        </w:div>
        <w:div w:id="614604858">
          <w:marLeft w:val="0"/>
          <w:marRight w:val="0"/>
          <w:marTop w:val="0"/>
          <w:marBottom w:val="0"/>
          <w:divBdr>
            <w:top w:val="none" w:sz="0" w:space="0" w:color="auto"/>
            <w:left w:val="none" w:sz="0" w:space="0" w:color="auto"/>
            <w:bottom w:val="none" w:sz="0" w:space="0" w:color="auto"/>
            <w:right w:val="none" w:sz="0" w:space="0" w:color="auto"/>
          </w:divBdr>
        </w:div>
        <w:div w:id="614604914">
          <w:marLeft w:val="0"/>
          <w:marRight w:val="0"/>
          <w:marTop w:val="0"/>
          <w:marBottom w:val="0"/>
          <w:divBdr>
            <w:top w:val="none" w:sz="0" w:space="0" w:color="auto"/>
            <w:left w:val="none" w:sz="0" w:space="0" w:color="auto"/>
            <w:bottom w:val="none" w:sz="0" w:space="0" w:color="auto"/>
            <w:right w:val="none" w:sz="0" w:space="0" w:color="auto"/>
          </w:divBdr>
          <w:divsChild>
            <w:div w:id="614604782">
              <w:marLeft w:val="107"/>
              <w:marRight w:val="0"/>
              <w:marTop w:val="0"/>
              <w:marBottom w:val="0"/>
              <w:divBdr>
                <w:top w:val="none" w:sz="0" w:space="0" w:color="auto"/>
                <w:left w:val="none" w:sz="0" w:space="0" w:color="auto"/>
                <w:bottom w:val="none" w:sz="0" w:space="0" w:color="auto"/>
                <w:right w:val="none" w:sz="0" w:space="0" w:color="auto"/>
              </w:divBdr>
            </w:div>
            <w:div w:id="614604850">
              <w:marLeft w:val="0"/>
              <w:marRight w:val="107"/>
              <w:marTop w:val="0"/>
              <w:marBottom w:val="0"/>
              <w:divBdr>
                <w:top w:val="none" w:sz="0" w:space="0" w:color="auto"/>
                <w:left w:val="none" w:sz="0" w:space="0" w:color="auto"/>
                <w:bottom w:val="none" w:sz="0" w:space="0" w:color="auto"/>
                <w:right w:val="none" w:sz="0" w:space="0" w:color="auto"/>
              </w:divBdr>
            </w:div>
          </w:divsChild>
        </w:div>
      </w:divsChild>
    </w:div>
    <w:div w:id="614604815">
      <w:marLeft w:val="0"/>
      <w:marRight w:val="0"/>
      <w:marTop w:val="0"/>
      <w:marBottom w:val="0"/>
      <w:divBdr>
        <w:top w:val="none" w:sz="0" w:space="0" w:color="auto"/>
        <w:left w:val="none" w:sz="0" w:space="0" w:color="auto"/>
        <w:bottom w:val="none" w:sz="0" w:space="0" w:color="auto"/>
        <w:right w:val="none" w:sz="0" w:space="0" w:color="auto"/>
      </w:divBdr>
    </w:div>
    <w:div w:id="614604842">
      <w:marLeft w:val="0"/>
      <w:marRight w:val="0"/>
      <w:marTop w:val="0"/>
      <w:marBottom w:val="0"/>
      <w:divBdr>
        <w:top w:val="none" w:sz="0" w:space="0" w:color="auto"/>
        <w:left w:val="none" w:sz="0" w:space="0" w:color="auto"/>
        <w:bottom w:val="none" w:sz="0" w:space="0" w:color="auto"/>
        <w:right w:val="none" w:sz="0" w:space="0" w:color="auto"/>
      </w:divBdr>
    </w:div>
    <w:div w:id="614604871">
      <w:marLeft w:val="0"/>
      <w:marRight w:val="0"/>
      <w:marTop w:val="0"/>
      <w:marBottom w:val="0"/>
      <w:divBdr>
        <w:top w:val="none" w:sz="0" w:space="0" w:color="auto"/>
        <w:left w:val="none" w:sz="0" w:space="0" w:color="auto"/>
        <w:bottom w:val="none" w:sz="0" w:space="0" w:color="auto"/>
        <w:right w:val="none" w:sz="0" w:space="0" w:color="auto"/>
      </w:divBdr>
    </w:div>
    <w:div w:id="614604875">
      <w:marLeft w:val="0"/>
      <w:marRight w:val="0"/>
      <w:marTop w:val="0"/>
      <w:marBottom w:val="0"/>
      <w:divBdr>
        <w:top w:val="none" w:sz="0" w:space="0" w:color="auto"/>
        <w:left w:val="none" w:sz="0" w:space="0" w:color="auto"/>
        <w:bottom w:val="none" w:sz="0" w:space="0" w:color="auto"/>
        <w:right w:val="none" w:sz="0" w:space="0" w:color="auto"/>
      </w:divBdr>
    </w:div>
    <w:div w:id="614604894">
      <w:marLeft w:val="0"/>
      <w:marRight w:val="0"/>
      <w:marTop w:val="0"/>
      <w:marBottom w:val="0"/>
      <w:divBdr>
        <w:top w:val="none" w:sz="0" w:space="0" w:color="auto"/>
        <w:left w:val="none" w:sz="0" w:space="0" w:color="auto"/>
        <w:bottom w:val="none" w:sz="0" w:space="0" w:color="auto"/>
        <w:right w:val="none" w:sz="0" w:space="0" w:color="auto"/>
      </w:divBdr>
      <w:divsChild>
        <w:div w:id="614604807">
          <w:marLeft w:val="96"/>
          <w:marRight w:val="0"/>
          <w:marTop w:val="0"/>
          <w:marBottom w:val="0"/>
          <w:divBdr>
            <w:top w:val="none" w:sz="0" w:space="0" w:color="auto"/>
            <w:left w:val="single" w:sz="4" w:space="6" w:color="CCCCCC"/>
            <w:bottom w:val="none" w:sz="0" w:space="0" w:color="auto"/>
            <w:right w:val="none" w:sz="0" w:space="0" w:color="auto"/>
          </w:divBdr>
        </w:div>
      </w:divsChild>
    </w:div>
    <w:div w:id="614604925">
      <w:marLeft w:val="0"/>
      <w:marRight w:val="0"/>
      <w:marTop w:val="0"/>
      <w:marBottom w:val="0"/>
      <w:divBdr>
        <w:top w:val="none" w:sz="0" w:space="0" w:color="auto"/>
        <w:left w:val="none" w:sz="0" w:space="0" w:color="auto"/>
        <w:bottom w:val="none" w:sz="0" w:space="0" w:color="auto"/>
        <w:right w:val="none" w:sz="0" w:space="0" w:color="auto"/>
      </w:divBdr>
      <w:divsChild>
        <w:div w:id="614604857">
          <w:marLeft w:val="0"/>
          <w:marRight w:val="0"/>
          <w:marTop w:val="0"/>
          <w:marBottom w:val="0"/>
          <w:divBdr>
            <w:top w:val="none" w:sz="0" w:space="0" w:color="auto"/>
            <w:left w:val="none" w:sz="0" w:space="0" w:color="auto"/>
            <w:bottom w:val="none" w:sz="0" w:space="0" w:color="auto"/>
            <w:right w:val="none" w:sz="0" w:space="0" w:color="auto"/>
          </w:divBdr>
          <w:divsChild>
            <w:div w:id="614604923">
              <w:marLeft w:val="0"/>
              <w:marRight w:val="0"/>
              <w:marTop w:val="0"/>
              <w:marBottom w:val="0"/>
              <w:divBdr>
                <w:top w:val="none" w:sz="0" w:space="0" w:color="auto"/>
                <w:left w:val="none" w:sz="0" w:space="0" w:color="auto"/>
                <w:bottom w:val="none" w:sz="0" w:space="0" w:color="auto"/>
                <w:right w:val="none" w:sz="0" w:space="0" w:color="auto"/>
              </w:divBdr>
              <w:divsChild>
                <w:div w:id="614604813">
                  <w:marLeft w:val="0"/>
                  <w:marRight w:val="0"/>
                  <w:marTop w:val="0"/>
                  <w:marBottom w:val="0"/>
                  <w:divBdr>
                    <w:top w:val="none" w:sz="0" w:space="0" w:color="auto"/>
                    <w:left w:val="none" w:sz="0" w:space="0" w:color="auto"/>
                    <w:bottom w:val="none" w:sz="0" w:space="0" w:color="auto"/>
                    <w:right w:val="none" w:sz="0" w:space="0" w:color="auto"/>
                  </w:divBdr>
                  <w:divsChild>
                    <w:div w:id="614604800">
                      <w:marLeft w:val="0"/>
                      <w:marRight w:val="0"/>
                      <w:marTop w:val="0"/>
                      <w:marBottom w:val="0"/>
                      <w:divBdr>
                        <w:top w:val="none" w:sz="0" w:space="0" w:color="auto"/>
                        <w:left w:val="none" w:sz="0" w:space="0" w:color="auto"/>
                        <w:bottom w:val="none" w:sz="0" w:space="0" w:color="auto"/>
                        <w:right w:val="none" w:sz="0" w:space="0" w:color="auto"/>
                      </w:divBdr>
                      <w:divsChild>
                        <w:div w:id="614604917">
                          <w:marLeft w:val="0"/>
                          <w:marRight w:val="0"/>
                          <w:marTop w:val="0"/>
                          <w:marBottom w:val="0"/>
                          <w:divBdr>
                            <w:top w:val="none" w:sz="0" w:space="0" w:color="auto"/>
                            <w:left w:val="none" w:sz="0" w:space="0" w:color="auto"/>
                            <w:bottom w:val="none" w:sz="0" w:space="0" w:color="auto"/>
                            <w:right w:val="none" w:sz="0" w:space="0" w:color="auto"/>
                          </w:divBdr>
                          <w:divsChild>
                            <w:div w:id="61460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810">
                      <w:marLeft w:val="0"/>
                      <w:marRight w:val="0"/>
                      <w:marTop w:val="0"/>
                      <w:marBottom w:val="0"/>
                      <w:divBdr>
                        <w:top w:val="none" w:sz="0" w:space="0" w:color="auto"/>
                        <w:left w:val="none" w:sz="0" w:space="0" w:color="auto"/>
                        <w:bottom w:val="none" w:sz="0" w:space="0" w:color="auto"/>
                        <w:right w:val="none" w:sz="0" w:space="0" w:color="auto"/>
                      </w:divBdr>
                      <w:divsChild>
                        <w:div w:id="614604835">
                          <w:marLeft w:val="0"/>
                          <w:marRight w:val="0"/>
                          <w:marTop w:val="0"/>
                          <w:marBottom w:val="0"/>
                          <w:divBdr>
                            <w:top w:val="none" w:sz="0" w:space="0" w:color="auto"/>
                            <w:left w:val="none" w:sz="0" w:space="0" w:color="auto"/>
                            <w:bottom w:val="none" w:sz="0" w:space="0" w:color="auto"/>
                            <w:right w:val="none" w:sz="0" w:space="0" w:color="auto"/>
                          </w:divBdr>
                          <w:divsChild>
                            <w:div w:id="614604877">
                              <w:marLeft w:val="0"/>
                              <w:marRight w:val="0"/>
                              <w:marTop w:val="0"/>
                              <w:marBottom w:val="0"/>
                              <w:divBdr>
                                <w:top w:val="none" w:sz="0" w:space="0" w:color="auto"/>
                                <w:left w:val="none" w:sz="0" w:space="0" w:color="auto"/>
                                <w:bottom w:val="none" w:sz="0" w:space="0" w:color="auto"/>
                                <w:right w:val="none" w:sz="0" w:space="0" w:color="auto"/>
                              </w:divBdr>
                              <w:divsChild>
                                <w:div w:id="614604833">
                                  <w:marLeft w:val="0"/>
                                  <w:marRight w:val="0"/>
                                  <w:marTop w:val="0"/>
                                  <w:marBottom w:val="0"/>
                                  <w:divBdr>
                                    <w:top w:val="none" w:sz="0" w:space="0" w:color="auto"/>
                                    <w:left w:val="none" w:sz="0" w:space="0" w:color="auto"/>
                                    <w:bottom w:val="none" w:sz="0" w:space="0" w:color="auto"/>
                                    <w:right w:val="none" w:sz="0" w:space="0" w:color="auto"/>
                                  </w:divBdr>
                                  <w:divsChild>
                                    <w:div w:id="614604936">
                                      <w:marLeft w:val="0"/>
                                      <w:marRight w:val="0"/>
                                      <w:marTop w:val="0"/>
                                      <w:marBottom w:val="0"/>
                                      <w:divBdr>
                                        <w:top w:val="none" w:sz="0" w:space="0" w:color="auto"/>
                                        <w:left w:val="none" w:sz="0" w:space="0" w:color="auto"/>
                                        <w:bottom w:val="none" w:sz="0" w:space="0" w:color="auto"/>
                                        <w:right w:val="none" w:sz="0" w:space="0" w:color="auto"/>
                                      </w:divBdr>
                                      <w:divsChild>
                                        <w:div w:id="614604864">
                                          <w:marLeft w:val="0"/>
                                          <w:marRight w:val="0"/>
                                          <w:marTop w:val="0"/>
                                          <w:marBottom w:val="0"/>
                                          <w:divBdr>
                                            <w:top w:val="none" w:sz="0" w:space="0" w:color="auto"/>
                                            <w:left w:val="none" w:sz="0" w:space="0" w:color="auto"/>
                                            <w:bottom w:val="none" w:sz="0" w:space="0" w:color="auto"/>
                                            <w:right w:val="none" w:sz="0" w:space="0" w:color="auto"/>
                                          </w:divBdr>
                                          <w:divsChild>
                                            <w:div w:id="614604957">
                                              <w:marLeft w:val="0"/>
                                              <w:marRight w:val="0"/>
                                              <w:marTop w:val="0"/>
                                              <w:marBottom w:val="0"/>
                                              <w:divBdr>
                                                <w:top w:val="none" w:sz="0" w:space="0" w:color="auto"/>
                                                <w:left w:val="none" w:sz="0" w:space="0" w:color="auto"/>
                                                <w:bottom w:val="none" w:sz="0" w:space="0" w:color="auto"/>
                                                <w:right w:val="none" w:sz="0" w:space="0" w:color="auto"/>
                                              </w:divBdr>
                                              <w:divsChild>
                                                <w:div w:id="614604804">
                                                  <w:marLeft w:val="0"/>
                                                  <w:marRight w:val="0"/>
                                                  <w:marTop w:val="0"/>
                                                  <w:marBottom w:val="0"/>
                                                  <w:divBdr>
                                                    <w:top w:val="none" w:sz="0" w:space="0" w:color="auto"/>
                                                    <w:left w:val="none" w:sz="0" w:space="0" w:color="auto"/>
                                                    <w:bottom w:val="none" w:sz="0" w:space="0" w:color="auto"/>
                                                    <w:right w:val="none" w:sz="0" w:space="0" w:color="auto"/>
                                                  </w:divBdr>
                                                </w:div>
                                                <w:div w:id="614604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604890">
                              <w:marLeft w:val="0"/>
                              <w:marRight w:val="0"/>
                              <w:marTop w:val="0"/>
                              <w:marBottom w:val="0"/>
                              <w:divBdr>
                                <w:top w:val="none" w:sz="0" w:space="0" w:color="auto"/>
                                <w:left w:val="none" w:sz="0" w:space="0" w:color="auto"/>
                                <w:bottom w:val="none" w:sz="0" w:space="0" w:color="auto"/>
                                <w:right w:val="none" w:sz="0" w:space="0" w:color="auto"/>
                              </w:divBdr>
                              <w:divsChild>
                                <w:div w:id="614604809">
                                  <w:marLeft w:val="0"/>
                                  <w:marRight w:val="0"/>
                                  <w:marTop w:val="0"/>
                                  <w:marBottom w:val="0"/>
                                  <w:divBdr>
                                    <w:top w:val="none" w:sz="0" w:space="0" w:color="auto"/>
                                    <w:left w:val="none" w:sz="0" w:space="0" w:color="auto"/>
                                    <w:bottom w:val="none" w:sz="0" w:space="0" w:color="auto"/>
                                    <w:right w:val="none" w:sz="0" w:space="0" w:color="auto"/>
                                  </w:divBdr>
                                  <w:divsChild>
                                    <w:div w:id="614604874">
                                      <w:marLeft w:val="0"/>
                                      <w:marRight w:val="0"/>
                                      <w:marTop w:val="0"/>
                                      <w:marBottom w:val="0"/>
                                      <w:divBdr>
                                        <w:top w:val="none" w:sz="0" w:space="0" w:color="auto"/>
                                        <w:left w:val="none" w:sz="0" w:space="0" w:color="auto"/>
                                        <w:bottom w:val="none" w:sz="0" w:space="0" w:color="auto"/>
                                        <w:right w:val="none" w:sz="0" w:space="0" w:color="auto"/>
                                      </w:divBdr>
                                      <w:divsChild>
                                        <w:div w:id="614604840">
                                          <w:marLeft w:val="0"/>
                                          <w:marRight w:val="0"/>
                                          <w:marTop w:val="0"/>
                                          <w:marBottom w:val="0"/>
                                          <w:divBdr>
                                            <w:top w:val="none" w:sz="0" w:space="0" w:color="auto"/>
                                            <w:left w:val="none" w:sz="0" w:space="0" w:color="auto"/>
                                            <w:bottom w:val="none" w:sz="0" w:space="0" w:color="auto"/>
                                            <w:right w:val="none" w:sz="0" w:space="0" w:color="auto"/>
                                          </w:divBdr>
                                        </w:div>
                                        <w:div w:id="614604939">
                                          <w:marLeft w:val="0"/>
                                          <w:marRight w:val="0"/>
                                          <w:marTop w:val="0"/>
                                          <w:marBottom w:val="0"/>
                                          <w:divBdr>
                                            <w:top w:val="none" w:sz="0" w:space="0" w:color="auto"/>
                                            <w:left w:val="none" w:sz="0" w:space="0" w:color="auto"/>
                                            <w:bottom w:val="none" w:sz="0" w:space="0" w:color="auto"/>
                                            <w:right w:val="none" w:sz="0" w:space="0" w:color="auto"/>
                                          </w:divBdr>
                                        </w:div>
                                        <w:div w:id="614604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4604944">
                          <w:marLeft w:val="0"/>
                          <w:marRight w:val="0"/>
                          <w:marTop w:val="0"/>
                          <w:marBottom w:val="0"/>
                          <w:divBdr>
                            <w:top w:val="none" w:sz="0" w:space="0" w:color="auto"/>
                            <w:left w:val="none" w:sz="0" w:space="0" w:color="auto"/>
                            <w:bottom w:val="none" w:sz="0" w:space="0" w:color="auto"/>
                            <w:right w:val="none" w:sz="0" w:space="0" w:color="auto"/>
                          </w:divBdr>
                          <w:divsChild>
                            <w:div w:id="614604770">
                              <w:marLeft w:val="0"/>
                              <w:marRight w:val="0"/>
                              <w:marTop w:val="0"/>
                              <w:marBottom w:val="0"/>
                              <w:divBdr>
                                <w:top w:val="none" w:sz="0" w:space="0" w:color="auto"/>
                                <w:left w:val="none" w:sz="0" w:space="0" w:color="auto"/>
                                <w:bottom w:val="none" w:sz="0" w:space="0" w:color="auto"/>
                                <w:right w:val="none" w:sz="0" w:space="0" w:color="auto"/>
                              </w:divBdr>
                              <w:divsChild>
                                <w:div w:id="614604783">
                                  <w:marLeft w:val="0"/>
                                  <w:marRight w:val="0"/>
                                  <w:marTop w:val="0"/>
                                  <w:marBottom w:val="0"/>
                                  <w:divBdr>
                                    <w:top w:val="none" w:sz="0" w:space="0" w:color="auto"/>
                                    <w:left w:val="none" w:sz="0" w:space="0" w:color="auto"/>
                                    <w:bottom w:val="none" w:sz="0" w:space="0" w:color="auto"/>
                                    <w:right w:val="none" w:sz="0" w:space="0" w:color="auto"/>
                                  </w:divBdr>
                                  <w:divsChild>
                                    <w:div w:id="614604778">
                                      <w:marLeft w:val="0"/>
                                      <w:marRight w:val="0"/>
                                      <w:marTop w:val="0"/>
                                      <w:marBottom w:val="0"/>
                                      <w:divBdr>
                                        <w:top w:val="none" w:sz="0" w:space="0" w:color="auto"/>
                                        <w:left w:val="none" w:sz="0" w:space="0" w:color="auto"/>
                                        <w:bottom w:val="none" w:sz="0" w:space="0" w:color="auto"/>
                                        <w:right w:val="none" w:sz="0" w:space="0" w:color="auto"/>
                                      </w:divBdr>
                                      <w:divsChild>
                                        <w:div w:id="614604856">
                                          <w:marLeft w:val="0"/>
                                          <w:marRight w:val="0"/>
                                          <w:marTop w:val="0"/>
                                          <w:marBottom w:val="0"/>
                                          <w:divBdr>
                                            <w:top w:val="none" w:sz="0" w:space="0" w:color="auto"/>
                                            <w:left w:val="none" w:sz="0" w:space="0" w:color="auto"/>
                                            <w:bottom w:val="none" w:sz="0" w:space="0" w:color="auto"/>
                                            <w:right w:val="none" w:sz="0" w:space="0" w:color="auto"/>
                                          </w:divBdr>
                                          <w:divsChild>
                                            <w:div w:id="614604924">
                                              <w:marLeft w:val="0"/>
                                              <w:marRight w:val="0"/>
                                              <w:marTop w:val="0"/>
                                              <w:marBottom w:val="0"/>
                                              <w:divBdr>
                                                <w:top w:val="none" w:sz="0" w:space="0" w:color="auto"/>
                                                <w:left w:val="none" w:sz="0" w:space="0" w:color="auto"/>
                                                <w:bottom w:val="none" w:sz="0" w:space="0" w:color="auto"/>
                                                <w:right w:val="none" w:sz="0" w:space="0" w:color="auto"/>
                                              </w:divBdr>
                                              <w:divsChild>
                                                <w:div w:id="614604897">
                                                  <w:marLeft w:val="0"/>
                                                  <w:marRight w:val="0"/>
                                                  <w:marTop w:val="0"/>
                                                  <w:marBottom w:val="0"/>
                                                  <w:divBdr>
                                                    <w:top w:val="none" w:sz="0" w:space="0" w:color="auto"/>
                                                    <w:left w:val="none" w:sz="0" w:space="0" w:color="auto"/>
                                                    <w:bottom w:val="none" w:sz="0" w:space="0" w:color="auto"/>
                                                    <w:right w:val="none" w:sz="0" w:space="0" w:color="auto"/>
                                                  </w:divBdr>
                                                  <w:divsChild>
                                                    <w:div w:id="614604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940">
                                              <w:marLeft w:val="0"/>
                                              <w:marRight w:val="0"/>
                                              <w:marTop w:val="0"/>
                                              <w:marBottom w:val="0"/>
                                              <w:divBdr>
                                                <w:top w:val="none" w:sz="0" w:space="0" w:color="auto"/>
                                                <w:left w:val="none" w:sz="0" w:space="0" w:color="auto"/>
                                                <w:bottom w:val="none" w:sz="0" w:space="0" w:color="auto"/>
                                                <w:right w:val="none" w:sz="0" w:space="0" w:color="auto"/>
                                              </w:divBdr>
                                              <w:divsChild>
                                                <w:div w:id="614604928">
                                                  <w:marLeft w:val="0"/>
                                                  <w:marRight w:val="0"/>
                                                  <w:marTop w:val="0"/>
                                                  <w:marBottom w:val="0"/>
                                                  <w:divBdr>
                                                    <w:top w:val="none" w:sz="0" w:space="0" w:color="auto"/>
                                                    <w:left w:val="none" w:sz="0" w:space="0" w:color="auto"/>
                                                    <w:bottom w:val="none" w:sz="0" w:space="0" w:color="auto"/>
                                                    <w:right w:val="none" w:sz="0" w:space="0" w:color="auto"/>
                                                  </w:divBdr>
                                                  <w:divsChild>
                                                    <w:div w:id="614604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604839">
                                  <w:marLeft w:val="0"/>
                                  <w:marRight w:val="0"/>
                                  <w:marTop w:val="0"/>
                                  <w:marBottom w:val="0"/>
                                  <w:divBdr>
                                    <w:top w:val="none" w:sz="0" w:space="0" w:color="auto"/>
                                    <w:left w:val="none" w:sz="0" w:space="0" w:color="auto"/>
                                    <w:bottom w:val="none" w:sz="0" w:space="0" w:color="auto"/>
                                    <w:right w:val="none" w:sz="0" w:space="0" w:color="auto"/>
                                  </w:divBdr>
                                  <w:divsChild>
                                    <w:div w:id="614604816">
                                      <w:marLeft w:val="0"/>
                                      <w:marRight w:val="0"/>
                                      <w:marTop w:val="0"/>
                                      <w:marBottom w:val="0"/>
                                      <w:divBdr>
                                        <w:top w:val="none" w:sz="0" w:space="0" w:color="auto"/>
                                        <w:left w:val="none" w:sz="0" w:space="0" w:color="auto"/>
                                        <w:bottom w:val="none" w:sz="0" w:space="0" w:color="auto"/>
                                        <w:right w:val="none" w:sz="0" w:space="0" w:color="auto"/>
                                      </w:divBdr>
                                      <w:divsChild>
                                        <w:div w:id="614604938">
                                          <w:marLeft w:val="0"/>
                                          <w:marRight w:val="0"/>
                                          <w:marTop w:val="0"/>
                                          <w:marBottom w:val="0"/>
                                          <w:divBdr>
                                            <w:top w:val="none" w:sz="0" w:space="0" w:color="auto"/>
                                            <w:left w:val="none" w:sz="0" w:space="0" w:color="auto"/>
                                            <w:bottom w:val="none" w:sz="0" w:space="0" w:color="auto"/>
                                            <w:right w:val="none" w:sz="0" w:space="0" w:color="auto"/>
                                          </w:divBdr>
                                          <w:divsChild>
                                            <w:div w:id="614604934">
                                              <w:marLeft w:val="0"/>
                                              <w:marRight w:val="0"/>
                                              <w:marTop w:val="0"/>
                                              <w:marBottom w:val="0"/>
                                              <w:divBdr>
                                                <w:top w:val="none" w:sz="0" w:space="0" w:color="auto"/>
                                                <w:left w:val="none" w:sz="0" w:space="0" w:color="auto"/>
                                                <w:bottom w:val="none" w:sz="0" w:space="0" w:color="auto"/>
                                                <w:right w:val="none" w:sz="0" w:space="0" w:color="auto"/>
                                              </w:divBdr>
                                            </w:div>
                                          </w:divsChild>
                                        </w:div>
                                        <w:div w:id="614604953">
                                          <w:marLeft w:val="0"/>
                                          <w:marRight w:val="0"/>
                                          <w:marTop w:val="0"/>
                                          <w:marBottom w:val="0"/>
                                          <w:divBdr>
                                            <w:top w:val="none" w:sz="0" w:space="0" w:color="auto"/>
                                            <w:left w:val="none" w:sz="0" w:space="0" w:color="auto"/>
                                            <w:bottom w:val="none" w:sz="0" w:space="0" w:color="auto"/>
                                            <w:right w:val="none" w:sz="0" w:space="0" w:color="auto"/>
                                          </w:divBdr>
                                          <w:divsChild>
                                            <w:div w:id="614604820">
                                              <w:marLeft w:val="0"/>
                                              <w:marRight w:val="0"/>
                                              <w:marTop w:val="0"/>
                                              <w:marBottom w:val="0"/>
                                              <w:divBdr>
                                                <w:top w:val="none" w:sz="0" w:space="0" w:color="auto"/>
                                                <w:left w:val="none" w:sz="0" w:space="0" w:color="auto"/>
                                                <w:bottom w:val="none" w:sz="0" w:space="0" w:color="auto"/>
                                                <w:right w:val="none" w:sz="0" w:space="0" w:color="auto"/>
                                              </w:divBdr>
                                              <w:divsChild>
                                                <w:div w:id="614604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4604906">
                                  <w:marLeft w:val="0"/>
                                  <w:marRight w:val="0"/>
                                  <w:marTop w:val="0"/>
                                  <w:marBottom w:val="0"/>
                                  <w:divBdr>
                                    <w:top w:val="none" w:sz="0" w:space="0" w:color="auto"/>
                                    <w:left w:val="none" w:sz="0" w:space="0" w:color="auto"/>
                                    <w:bottom w:val="none" w:sz="0" w:space="0" w:color="auto"/>
                                    <w:right w:val="none" w:sz="0" w:space="0" w:color="auto"/>
                                  </w:divBdr>
                                  <w:divsChild>
                                    <w:div w:id="614604817">
                                      <w:marLeft w:val="0"/>
                                      <w:marRight w:val="0"/>
                                      <w:marTop w:val="0"/>
                                      <w:marBottom w:val="0"/>
                                      <w:divBdr>
                                        <w:top w:val="none" w:sz="0" w:space="0" w:color="auto"/>
                                        <w:left w:val="none" w:sz="0" w:space="0" w:color="auto"/>
                                        <w:bottom w:val="none" w:sz="0" w:space="0" w:color="auto"/>
                                        <w:right w:val="none" w:sz="0" w:space="0" w:color="auto"/>
                                      </w:divBdr>
                                      <w:divsChild>
                                        <w:div w:id="614604872">
                                          <w:marLeft w:val="0"/>
                                          <w:marRight w:val="0"/>
                                          <w:marTop w:val="0"/>
                                          <w:marBottom w:val="0"/>
                                          <w:divBdr>
                                            <w:top w:val="none" w:sz="0" w:space="0" w:color="auto"/>
                                            <w:left w:val="none" w:sz="0" w:space="0" w:color="auto"/>
                                            <w:bottom w:val="none" w:sz="0" w:space="0" w:color="auto"/>
                                            <w:right w:val="none" w:sz="0" w:space="0" w:color="auto"/>
                                          </w:divBdr>
                                          <w:divsChild>
                                            <w:div w:id="614604868">
                                              <w:marLeft w:val="0"/>
                                              <w:marRight w:val="0"/>
                                              <w:marTop w:val="0"/>
                                              <w:marBottom w:val="0"/>
                                              <w:divBdr>
                                                <w:top w:val="none" w:sz="0" w:space="0" w:color="auto"/>
                                                <w:left w:val="none" w:sz="0" w:space="0" w:color="auto"/>
                                                <w:bottom w:val="none" w:sz="0" w:space="0" w:color="auto"/>
                                                <w:right w:val="none" w:sz="0" w:space="0" w:color="auto"/>
                                              </w:divBdr>
                                              <w:divsChild>
                                                <w:div w:id="614604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913">
                                          <w:marLeft w:val="0"/>
                                          <w:marRight w:val="0"/>
                                          <w:marTop w:val="0"/>
                                          <w:marBottom w:val="0"/>
                                          <w:divBdr>
                                            <w:top w:val="none" w:sz="0" w:space="0" w:color="auto"/>
                                            <w:left w:val="none" w:sz="0" w:space="0" w:color="auto"/>
                                            <w:bottom w:val="none" w:sz="0" w:space="0" w:color="auto"/>
                                            <w:right w:val="none" w:sz="0" w:space="0" w:color="auto"/>
                                          </w:divBdr>
                                          <w:divsChild>
                                            <w:div w:id="614604898">
                                              <w:marLeft w:val="0"/>
                                              <w:marRight w:val="0"/>
                                              <w:marTop w:val="0"/>
                                              <w:marBottom w:val="0"/>
                                              <w:divBdr>
                                                <w:top w:val="none" w:sz="0" w:space="0" w:color="auto"/>
                                                <w:left w:val="none" w:sz="0" w:space="0" w:color="auto"/>
                                                <w:bottom w:val="none" w:sz="0" w:space="0" w:color="auto"/>
                                                <w:right w:val="none" w:sz="0" w:space="0" w:color="auto"/>
                                              </w:divBdr>
                                              <w:divsChild>
                                                <w:div w:id="61460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4604909">
                                  <w:marLeft w:val="0"/>
                                  <w:marRight w:val="0"/>
                                  <w:marTop w:val="0"/>
                                  <w:marBottom w:val="0"/>
                                  <w:divBdr>
                                    <w:top w:val="none" w:sz="0" w:space="0" w:color="auto"/>
                                    <w:left w:val="none" w:sz="0" w:space="0" w:color="auto"/>
                                    <w:bottom w:val="none" w:sz="0" w:space="0" w:color="auto"/>
                                    <w:right w:val="none" w:sz="0" w:space="0" w:color="auto"/>
                                  </w:divBdr>
                                  <w:divsChild>
                                    <w:div w:id="614604910">
                                      <w:marLeft w:val="0"/>
                                      <w:marRight w:val="0"/>
                                      <w:marTop w:val="0"/>
                                      <w:marBottom w:val="0"/>
                                      <w:divBdr>
                                        <w:top w:val="none" w:sz="0" w:space="0" w:color="auto"/>
                                        <w:left w:val="none" w:sz="0" w:space="0" w:color="auto"/>
                                        <w:bottom w:val="none" w:sz="0" w:space="0" w:color="auto"/>
                                        <w:right w:val="none" w:sz="0" w:space="0" w:color="auto"/>
                                      </w:divBdr>
                                      <w:divsChild>
                                        <w:div w:id="614604885">
                                          <w:marLeft w:val="0"/>
                                          <w:marRight w:val="0"/>
                                          <w:marTop w:val="0"/>
                                          <w:marBottom w:val="0"/>
                                          <w:divBdr>
                                            <w:top w:val="none" w:sz="0" w:space="0" w:color="auto"/>
                                            <w:left w:val="none" w:sz="0" w:space="0" w:color="auto"/>
                                            <w:bottom w:val="none" w:sz="0" w:space="0" w:color="auto"/>
                                            <w:right w:val="none" w:sz="0" w:space="0" w:color="auto"/>
                                          </w:divBdr>
                                          <w:divsChild>
                                            <w:div w:id="614604859">
                                              <w:marLeft w:val="0"/>
                                              <w:marRight w:val="0"/>
                                              <w:marTop w:val="0"/>
                                              <w:marBottom w:val="0"/>
                                              <w:divBdr>
                                                <w:top w:val="none" w:sz="0" w:space="0" w:color="auto"/>
                                                <w:left w:val="none" w:sz="0" w:space="0" w:color="auto"/>
                                                <w:bottom w:val="none" w:sz="0" w:space="0" w:color="auto"/>
                                                <w:right w:val="none" w:sz="0" w:space="0" w:color="auto"/>
                                              </w:divBdr>
                                              <w:divsChild>
                                                <w:div w:id="61460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920">
                                          <w:marLeft w:val="0"/>
                                          <w:marRight w:val="0"/>
                                          <w:marTop w:val="0"/>
                                          <w:marBottom w:val="0"/>
                                          <w:divBdr>
                                            <w:top w:val="none" w:sz="0" w:space="0" w:color="auto"/>
                                            <w:left w:val="none" w:sz="0" w:space="0" w:color="auto"/>
                                            <w:bottom w:val="none" w:sz="0" w:space="0" w:color="auto"/>
                                            <w:right w:val="none" w:sz="0" w:space="0" w:color="auto"/>
                                          </w:divBdr>
                                          <w:divsChild>
                                            <w:div w:id="614604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460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4604942">
      <w:marLeft w:val="0"/>
      <w:marRight w:val="0"/>
      <w:marTop w:val="0"/>
      <w:marBottom w:val="0"/>
      <w:divBdr>
        <w:top w:val="none" w:sz="0" w:space="0" w:color="auto"/>
        <w:left w:val="none" w:sz="0" w:space="0" w:color="auto"/>
        <w:bottom w:val="none" w:sz="0" w:space="0" w:color="auto"/>
        <w:right w:val="none" w:sz="0" w:space="0" w:color="auto"/>
      </w:divBdr>
      <w:divsChild>
        <w:div w:id="614604764">
          <w:marLeft w:val="0"/>
          <w:marRight w:val="0"/>
          <w:marTop w:val="0"/>
          <w:marBottom w:val="0"/>
          <w:divBdr>
            <w:top w:val="none" w:sz="0" w:space="0" w:color="auto"/>
            <w:left w:val="none" w:sz="0" w:space="0" w:color="auto"/>
            <w:bottom w:val="none" w:sz="0" w:space="0" w:color="auto"/>
            <w:right w:val="none" w:sz="0" w:space="0" w:color="auto"/>
          </w:divBdr>
          <w:divsChild>
            <w:div w:id="614604895">
              <w:marLeft w:val="0"/>
              <w:marRight w:val="0"/>
              <w:marTop w:val="0"/>
              <w:marBottom w:val="0"/>
              <w:divBdr>
                <w:top w:val="none" w:sz="0" w:space="0" w:color="auto"/>
                <w:left w:val="none" w:sz="0" w:space="0" w:color="auto"/>
                <w:bottom w:val="none" w:sz="0" w:space="0" w:color="auto"/>
                <w:right w:val="none" w:sz="0" w:space="0" w:color="auto"/>
              </w:divBdr>
              <w:divsChild>
                <w:div w:id="614604819">
                  <w:marLeft w:val="0"/>
                  <w:marRight w:val="0"/>
                  <w:marTop w:val="0"/>
                  <w:marBottom w:val="0"/>
                  <w:divBdr>
                    <w:top w:val="none" w:sz="0" w:space="0" w:color="auto"/>
                    <w:left w:val="none" w:sz="0" w:space="0" w:color="auto"/>
                    <w:bottom w:val="none" w:sz="0" w:space="0" w:color="auto"/>
                    <w:right w:val="none" w:sz="0" w:space="0" w:color="auto"/>
                  </w:divBdr>
                  <w:divsChild>
                    <w:div w:id="614604823">
                      <w:marLeft w:val="0"/>
                      <w:marRight w:val="0"/>
                      <w:marTop w:val="0"/>
                      <w:marBottom w:val="0"/>
                      <w:divBdr>
                        <w:top w:val="none" w:sz="0" w:space="0" w:color="auto"/>
                        <w:left w:val="none" w:sz="0" w:space="0" w:color="auto"/>
                        <w:bottom w:val="none" w:sz="0" w:space="0" w:color="auto"/>
                        <w:right w:val="none" w:sz="0" w:space="0" w:color="auto"/>
                      </w:divBdr>
                      <w:divsChild>
                        <w:div w:id="614604952">
                          <w:marLeft w:val="0"/>
                          <w:marRight w:val="0"/>
                          <w:marTop w:val="0"/>
                          <w:marBottom w:val="0"/>
                          <w:divBdr>
                            <w:top w:val="none" w:sz="0" w:space="0" w:color="auto"/>
                            <w:left w:val="none" w:sz="0" w:space="0" w:color="auto"/>
                            <w:bottom w:val="none" w:sz="0" w:space="0" w:color="auto"/>
                            <w:right w:val="none" w:sz="0" w:space="0" w:color="auto"/>
                          </w:divBdr>
                          <w:divsChild>
                            <w:div w:id="614604779">
                              <w:marLeft w:val="0"/>
                              <w:marRight w:val="0"/>
                              <w:marTop w:val="0"/>
                              <w:marBottom w:val="0"/>
                              <w:divBdr>
                                <w:top w:val="none" w:sz="0" w:space="0" w:color="auto"/>
                                <w:left w:val="none" w:sz="0" w:space="0" w:color="auto"/>
                                <w:bottom w:val="none" w:sz="0" w:space="0" w:color="auto"/>
                                <w:right w:val="none" w:sz="0" w:space="0" w:color="auto"/>
                              </w:divBdr>
                              <w:divsChild>
                                <w:div w:id="614604794">
                                  <w:marLeft w:val="0"/>
                                  <w:marRight w:val="0"/>
                                  <w:marTop w:val="0"/>
                                  <w:marBottom w:val="0"/>
                                  <w:divBdr>
                                    <w:top w:val="none" w:sz="0" w:space="0" w:color="auto"/>
                                    <w:left w:val="none" w:sz="0" w:space="0" w:color="auto"/>
                                    <w:bottom w:val="none" w:sz="0" w:space="0" w:color="auto"/>
                                    <w:right w:val="none" w:sz="0" w:space="0" w:color="auto"/>
                                  </w:divBdr>
                                  <w:divsChild>
                                    <w:div w:id="614604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855">
                              <w:marLeft w:val="0"/>
                              <w:marRight w:val="0"/>
                              <w:marTop w:val="0"/>
                              <w:marBottom w:val="0"/>
                              <w:divBdr>
                                <w:top w:val="none" w:sz="0" w:space="0" w:color="auto"/>
                                <w:left w:val="none" w:sz="0" w:space="0" w:color="auto"/>
                                <w:bottom w:val="none" w:sz="0" w:space="0" w:color="auto"/>
                                <w:right w:val="none" w:sz="0" w:space="0" w:color="auto"/>
                              </w:divBdr>
                              <w:divsChild>
                                <w:div w:id="61460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604830">
                      <w:marLeft w:val="0"/>
                      <w:marRight w:val="0"/>
                      <w:marTop w:val="0"/>
                      <w:marBottom w:val="0"/>
                      <w:divBdr>
                        <w:top w:val="none" w:sz="0" w:space="0" w:color="auto"/>
                        <w:left w:val="none" w:sz="0" w:space="0" w:color="auto"/>
                        <w:bottom w:val="none" w:sz="0" w:space="0" w:color="auto"/>
                        <w:right w:val="none" w:sz="0" w:space="0" w:color="auto"/>
                      </w:divBdr>
                      <w:divsChild>
                        <w:div w:id="614604901">
                          <w:marLeft w:val="0"/>
                          <w:marRight w:val="0"/>
                          <w:marTop w:val="0"/>
                          <w:marBottom w:val="0"/>
                          <w:divBdr>
                            <w:top w:val="none" w:sz="0" w:space="0" w:color="auto"/>
                            <w:left w:val="none" w:sz="0" w:space="0" w:color="auto"/>
                            <w:bottom w:val="none" w:sz="0" w:space="0" w:color="auto"/>
                            <w:right w:val="none" w:sz="0" w:space="0" w:color="auto"/>
                          </w:divBdr>
                          <w:divsChild>
                            <w:div w:id="614604789">
                              <w:marLeft w:val="0"/>
                              <w:marRight w:val="0"/>
                              <w:marTop w:val="0"/>
                              <w:marBottom w:val="0"/>
                              <w:divBdr>
                                <w:top w:val="none" w:sz="0" w:space="0" w:color="auto"/>
                                <w:left w:val="none" w:sz="0" w:space="0" w:color="auto"/>
                                <w:bottom w:val="none" w:sz="0" w:space="0" w:color="auto"/>
                                <w:right w:val="none" w:sz="0" w:space="0" w:color="auto"/>
                              </w:divBdr>
                              <w:divsChild>
                                <w:div w:id="614604926">
                                  <w:marLeft w:val="0"/>
                                  <w:marRight w:val="0"/>
                                  <w:marTop w:val="0"/>
                                  <w:marBottom w:val="0"/>
                                  <w:divBdr>
                                    <w:top w:val="none" w:sz="0" w:space="0" w:color="auto"/>
                                    <w:left w:val="none" w:sz="0" w:space="0" w:color="auto"/>
                                    <w:bottom w:val="none" w:sz="0" w:space="0" w:color="auto"/>
                                    <w:right w:val="none" w:sz="0" w:space="0" w:color="auto"/>
                                  </w:divBdr>
                                  <w:divsChild>
                                    <w:div w:id="614604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899">
                              <w:marLeft w:val="0"/>
                              <w:marRight w:val="0"/>
                              <w:marTop w:val="0"/>
                              <w:marBottom w:val="0"/>
                              <w:divBdr>
                                <w:top w:val="none" w:sz="0" w:space="0" w:color="auto"/>
                                <w:left w:val="none" w:sz="0" w:space="0" w:color="auto"/>
                                <w:bottom w:val="none" w:sz="0" w:space="0" w:color="auto"/>
                                <w:right w:val="none" w:sz="0" w:space="0" w:color="auto"/>
                              </w:divBdr>
                              <w:divsChild>
                                <w:div w:id="614604828">
                                  <w:marLeft w:val="0"/>
                                  <w:marRight w:val="0"/>
                                  <w:marTop w:val="0"/>
                                  <w:marBottom w:val="0"/>
                                  <w:divBdr>
                                    <w:top w:val="none" w:sz="0" w:space="0" w:color="auto"/>
                                    <w:left w:val="none" w:sz="0" w:space="0" w:color="auto"/>
                                    <w:bottom w:val="none" w:sz="0" w:space="0" w:color="auto"/>
                                    <w:right w:val="none" w:sz="0" w:space="0" w:color="auto"/>
                                  </w:divBdr>
                                  <w:divsChild>
                                    <w:div w:id="614604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4604878">
                      <w:marLeft w:val="0"/>
                      <w:marRight w:val="0"/>
                      <w:marTop w:val="0"/>
                      <w:marBottom w:val="0"/>
                      <w:divBdr>
                        <w:top w:val="none" w:sz="0" w:space="0" w:color="auto"/>
                        <w:left w:val="none" w:sz="0" w:space="0" w:color="auto"/>
                        <w:bottom w:val="none" w:sz="0" w:space="0" w:color="auto"/>
                        <w:right w:val="none" w:sz="0" w:space="0" w:color="auto"/>
                      </w:divBdr>
                      <w:divsChild>
                        <w:div w:id="614604853">
                          <w:marLeft w:val="0"/>
                          <w:marRight w:val="0"/>
                          <w:marTop w:val="0"/>
                          <w:marBottom w:val="0"/>
                          <w:divBdr>
                            <w:top w:val="none" w:sz="0" w:space="0" w:color="auto"/>
                            <w:left w:val="none" w:sz="0" w:space="0" w:color="auto"/>
                            <w:bottom w:val="none" w:sz="0" w:space="0" w:color="auto"/>
                            <w:right w:val="none" w:sz="0" w:space="0" w:color="auto"/>
                          </w:divBdr>
                          <w:divsChild>
                            <w:div w:id="614604908">
                              <w:marLeft w:val="0"/>
                              <w:marRight w:val="0"/>
                              <w:marTop w:val="0"/>
                              <w:marBottom w:val="0"/>
                              <w:divBdr>
                                <w:top w:val="none" w:sz="0" w:space="0" w:color="auto"/>
                                <w:left w:val="none" w:sz="0" w:space="0" w:color="auto"/>
                                <w:bottom w:val="none" w:sz="0" w:space="0" w:color="auto"/>
                                <w:right w:val="none" w:sz="0" w:space="0" w:color="auto"/>
                              </w:divBdr>
                              <w:divsChild>
                                <w:div w:id="614604791">
                                  <w:marLeft w:val="0"/>
                                  <w:marRight w:val="0"/>
                                  <w:marTop w:val="0"/>
                                  <w:marBottom w:val="0"/>
                                  <w:divBdr>
                                    <w:top w:val="none" w:sz="0" w:space="0" w:color="auto"/>
                                    <w:left w:val="none" w:sz="0" w:space="0" w:color="auto"/>
                                    <w:bottom w:val="none" w:sz="0" w:space="0" w:color="auto"/>
                                    <w:right w:val="none" w:sz="0" w:space="0" w:color="auto"/>
                                  </w:divBdr>
                                  <w:divsChild>
                                    <w:div w:id="614604812">
                                      <w:marLeft w:val="0"/>
                                      <w:marRight w:val="0"/>
                                      <w:marTop w:val="0"/>
                                      <w:marBottom w:val="0"/>
                                      <w:divBdr>
                                        <w:top w:val="none" w:sz="0" w:space="0" w:color="auto"/>
                                        <w:left w:val="none" w:sz="0" w:space="0" w:color="auto"/>
                                        <w:bottom w:val="none" w:sz="0" w:space="0" w:color="auto"/>
                                        <w:right w:val="none" w:sz="0" w:space="0" w:color="auto"/>
                                      </w:divBdr>
                                      <w:divsChild>
                                        <w:div w:id="61460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902">
                                  <w:marLeft w:val="0"/>
                                  <w:marRight w:val="0"/>
                                  <w:marTop w:val="0"/>
                                  <w:marBottom w:val="0"/>
                                  <w:divBdr>
                                    <w:top w:val="none" w:sz="0" w:space="0" w:color="auto"/>
                                    <w:left w:val="none" w:sz="0" w:space="0" w:color="auto"/>
                                    <w:bottom w:val="none" w:sz="0" w:space="0" w:color="auto"/>
                                    <w:right w:val="none" w:sz="0" w:space="0" w:color="auto"/>
                                  </w:divBdr>
                                  <w:divsChild>
                                    <w:div w:id="614604841">
                                      <w:marLeft w:val="0"/>
                                      <w:marRight w:val="0"/>
                                      <w:marTop w:val="0"/>
                                      <w:marBottom w:val="0"/>
                                      <w:divBdr>
                                        <w:top w:val="none" w:sz="0" w:space="0" w:color="auto"/>
                                        <w:left w:val="none" w:sz="0" w:space="0" w:color="auto"/>
                                        <w:bottom w:val="none" w:sz="0" w:space="0" w:color="auto"/>
                                        <w:right w:val="none" w:sz="0" w:space="0" w:color="auto"/>
                                      </w:divBdr>
                                      <w:divsChild>
                                        <w:div w:id="614604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604960">
                      <w:marLeft w:val="0"/>
                      <w:marRight w:val="0"/>
                      <w:marTop w:val="0"/>
                      <w:marBottom w:val="0"/>
                      <w:divBdr>
                        <w:top w:val="none" w:sz="0" w:space="0" w:color="auto"/>
                        <w:left w:val="none" w:sz="0" w:space="0" w:color="auto"/>
                        <w:bottom w:val="none" w:sz="0" w:space="0" w:color="auto"/>
                        <w:right w:val="none" w:sz="0" w:space="0" w:color="auto"/>
                      </w:divBdr>
                      <w:divsChild>
                        <w:div w:id="614604887">
                          <w:marLeft w:val="0"/>
                          <w:marRight w:val="0"/>
                          <w:marTop w:val="0"/>
                          <w:marBottom w:val="0"/>
                          <w:divBdr>
                            <w:top w:val="none" w:sz="0" w:space="0" w:color="auto"/>
                            <w:left w:val="none" w:sz="0" w:space="0" w:color="auto"/>
                            <w:bottom w:val="none" w:sz="0" w:space="0" w:color="auto"/>
                            <w:right w:val="none" w:sz="0" w:space="0" w:color="auto"/>
                          </w:divBdr>
                          <w:divsChild>
                            <w:div w:id="614604787">
                              <w:marLeft w:val="0"/>
                              <w:marRight w:val="0"/>
                              <w:marTop w:val="0"/>
                              <w:marBottom w:val="0"/>
                              <w:divBdr>
                                <w:top w:val="none" w:sz="0" w:space="0" w:color="auto"/>
                                <w:left w:val="none" w:sz="0" w:space="0" w:color="auto"/>
                                <w:bottom w:val="none" w:sz="0" w:space="0" w:color="auto"/>
                                <w:right w:val="none" w:sz="0" w:space="0" w:color="auto"/>
                              </w:divBdr>
                              <w:divsChild>
                                <w:div w:id="614604954">
                                  <w:marLeft w:val="0"/>
                                  <w:marRight w:val="0"/>
                                  <w:marTop w:val="0"/>
                                  <w:marBottom w:val="0"/>
                                  <w:divBdr>
                                    <w:top w:val="none" w:sz="0" w:space="0" w:color="auto"/>
                                    <w:left w:val="none" w:sz="0" w:space="0" w:color="auto"/>
                                    <w:bottom w:val="none" w:sz="0" w:space="0" w:color="auto"/>
                                    <w:right w:val="none" w:sz="0" w:space="0" w:color="auto"/>
                                  </w:divBdr>
                                  <w:divsChild>
                                    <w:div w:id="61460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604961">
                              <w:marLeft w:val="0"/>
                              <w:marRight w:val="0"/>
                              <w:marTop w:val="0"/>
                              <w:marBottom w:val="0"/>
                              <w:divBdr>
                                <w:top w:val="none" w:sz="0" w:space="0" w:color="auto"/>
                                <w:left w:val="none" w:sz="0" w:space="0" w:color="auto"/>
                                <w:bottom w:val="none" w:sz="0" w:space="0" w:color="auto"/>
                                <w:right w:val="none" w:sz="0" w:space="0" w:color="auto"/>
                              </w:divBdr>
                              <w:divsChild>
                                <w:div w:id="61460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4604862">
                  <w:marLeft w:val="0"/>
                  <w:marRight w:val="0"/>
                  <w:marTop w:val="0"/>
                  <w:marBottom w:val="0"/>
                  <w:divBdr>
                    <w:top w:val="none" w:sz="0" w:space="0" w:color="auto"/>
                    <w:left w:val="none" w:sz="0" w:space="0" w:color="auto"/>
                    <w:bottom w:val="none" w:sz="0" w:space="0" w:color="auto"/>
                    <w:right w:val="none" w:sz="0" w:space="0" w:color="auto"/>
                  </w:divBdr>
                </w:div>
              </w:divsChild>
            </w:div>
            <w:div w:id="614604911">
              <w:marLeft w:val="0"/>
              <w:marRight w:val="0"/>
              <w:marTop w:val="0"/>
              <w:marBottom w:val="0"/>
              <w:divBdr>
                <w:top w:val="none" w:sz="0" w:space="0" w:color="auto"/>
                <w:left w:val="none" w:sz="0" w:space="0" w:color="auto"/>
                <w:bottom w:val="none" w:sz="0" w:space="0" w:color="auto"/>
                <w:right w:val="none" w:sz="0" w:space="0" w:color="auto"/>
              </w:divBdr>
              <w:divsChild>
                <w:div w:id="614604785">
                  <w:marLeft w:val="0"/>
                  <w:marRight w:val="0"/>
                  <w:marTop w:val="0"/>
                  <w:marBottom w:val="0"/>
                  <w:divBdr>
                    <w:top w:val="none" w:sz="0" w:space="0" w:color="auto"/>
                    <w:left w:val="none" w:sz="0" w:space="0" w:color="auto"/>
                    <w:bottom w:val="none" w:sz="0" w:space="0" w:color="auto"/>
                    <w:right w:val="none" w:sz="0" w:space="0" w:color="auto"/>
                  </w:divBdr>
                  <w:divsChild>
                    <w:div w:id="614604760">
                      <w:marLeft w:val="0"/>
                      <w:marRight w:val="0"/>
                      <w:marTop w:val="0"/>
                      <w:marBottom w:val="0"/>
                      <w:divBdr>
                        <w:top w:val="none" w:sz="0" w:space="0" w:color="auto"/>
                        <w:left w:val="none" w:sz="0" w:space="0" w:color="auto"/>
                        <w:bottom w:val="none" w:sz="0" w:space="0" w:color="auto"/>
                        <w:right w:val="none" w:sz="0" w:space="0" w:color="auto"/>
                      </w:divBdr>
                      <w:divsChild>
                        <w:div w:id="614604937">
                          <w:marLeft w:val="0"/>
                          <w:marRight w:val="0"/>
                          <w:marTop w:val="0"/>
                          <w:marBottom w:val="0"/>
                          <w:divBdr>
                            <w:top w:val="none" w:sz="0" w:space="0" w:color="auto"/>
                            <w:left w:val="none" w:sz="0" w:space="0" w:color="auto"/>
                            <w:bottom w:val="none" w:sz="0" w:space="0" w:color="auto"/>
                            <w:right w:val="none" w:sz="0" w:space="0" w:color="auto"/>
                          </w:divBdr>
                          <w:divsChild>
                            <w:div w:id="614604765">
                              <w:marLeft w:val="0"/>
                              <w:marRight w:val="0"/>
                              <w:marTop w:val="0"/>
                              <w:marBottom w:val="0"/>
                              <w:divBdr>
                                <w:top w:val="none" w:sz="0" w:space="0" w:color="auto"/>
                                <w:left w:val="none" w:sz="0" w:space="0" w:color="auto"/>
                                <w:bottom w:val="none" w:sz="0" w:space="0" w:color="auto"/>
                                <w:right w:val="none" w:sz="0" w:space="0" w:color="auto"/>
                              </w:divBdr>
                            </w:div>
                            <w:div w:id="614604805">
                              <w:marLeft w:val="0"/>
                              <w:marRight w:val="0"/>
                              <w:marTop w:val="0"/>
                              <w:marBottom w:val="0"/>
                              <w:divBdr>
                                <w:top w:val="none" w:sz="0" w:space="0" w:color="auto"/>
                                <w:left w:val="none" w:sz="0" w:space="0" w:color="auto"/>
                                <w:bottom w:val="none" w:sz="0" w:space="0" w:color="auto"/>
                                <w:right w:val="none" w:sz="0" w:space="0" w:color="auto"/>
                              </w:divBdr>
                            </w:div>
                            <w:div w:id="614604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604881">
                  <w:marLeft w:val="0"/>
                  <w:marRight w:val="0"/>
                  <w:marTop w:val="0"/>
                  <w:marBottom w:val="0"/>
                  <w:divBdr>
                    <w:top w:val="none" w:sz="0" w:space="0" w:color="auto"/>
                    <w:left w:val="none" w:sz="0" w:space="0" w:color="auto"/>
                    <w:bottom w:val="none" w:sz="0" w:space="0" w:color="auto"/>
                    <w:right w:val="none" w:sz="0" w:space="0" w:color="auto"/>
                  </w:divBdr>
                  <w:divsChild>
                    <w:div w:id="614604802">
                      <w:marLeft w:val="0"/>
                      <w:marRight w:val="0"/>
                      <w:marTop w:val="0"/>
                      <w:marBottom w:val="0"/>
                      <w:divBdr>
                        <w:top w:val="none" w:sz="0" w:space="0" w:color="auto"/>
                        <w:left w:val="none" w:sz="0" w:space="0" w:color="auto"/>
                        <w:bottom w:val="none" w:sz="0" w:space="0" w:color="auto"/>
                        <w:right w:val="none" w:sz="0" w:space="0" w:color="auto"/>
                      </w:divBdr>
                      <w:divsChild>
                        <w:div w:id="614604814">
                          <w:marLeft w:val="0"/>
                          <w:marRight w:val="0"/>
                          <w:marTop w:val="0"/>
                          <w:marBottom w:val="0"/>
                          <w:divBdr>
                            <w:top w:val="none" w:sz="0" w:space="0" w:color="auto"/>
                            <w:left w:val="none" w:sz="0" w:space="0" w:color="auto"/>
                            <w:bottom w:val="none" w:sz="0" w:space="0" w:color="auto"/>
                            <w:right w:val="none" w:sz="0" w:space="0" w:color="auto"/>
                          </w:divBdr>
                          <w:divsChild>
                            <w:div w:id="614604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604863">
          <w:marLeft w:val="0"/>
          <w:marRight w:val="0"/>
          <w:marTop w:val="0"/>
          <w:marBottom w:val="0"/>
          <w:divBdr>
            <w:top w:val="none" w:sz="0" w:space="0" w:color="auto"/>
            <w:left w:val="none" w:sz="0" w:space="0" w:color="auto"/>
            <w:bottom w:val="none" w:sz="0" w:space="0" w:color="auto"/>
            <w:right w:val="none" w:sz="0" w:space="0" w:color="auto"/>
          </w:divBdr>
          <w:divsChild>
            <w:div w:id="614604933">
              <w:marLeft w:val="0"/>
              <w:marRight w:val="0"/>
              <w:marTop w:val="0"/>
              <w:marBottom w:val="0"/>
              <w:divBdr>
                <w:top w:val="none" w:sz="0" w:space="0" w:color="auto"/>
                <w:left w:val="none" w:sz="0" w:space="0" w:color="auto"/>
                <w:bottom w:val="none" w:sz="0" w:space="0" w:color="auto"/>
                <w:right w:val="none" w:sz="0" w:space="0" w:color="auto"/>
              </w:divBdr>
              <w:divsChild>
                <w:div w:id="61460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604962">
      <w:marLeft w:val="0"/>
      <w:marRight w:val="0"/>
      <w:marTop w:val="0"/>
      <w:marBottom w:val="0"/>
      <w:divBdr>
        <w:top w:val="none" w:sz="0" w:space="0" w:color="auto"/>
        <w:left w:val="none" w:sz="0" w:space="0" w:color="auto"/>
        <w:bottom w:val="none" w:sz="0" w:space="0" w:color="auto"/>
        <w:right w:val="none" w:sz="0" w:space="0" w:color="auto"/>
      </w:divBdr>
      <w:divsChild>
        <w:div w:id="614604827">
          <w:marLeft w:val="0"/>
          <w:marRight w:val="0"/>
          <w:marTop w:val="0"/>
          <w:marBottom w:val="0"/>
          <w:divBdr>
            <w:top w:val="none" w:sz="0" w:space="0" w:color="auto"/>
            <w:left w:val="none" w:sz="0" w:space="0" w:color="auto"/>
            <w:bottom w:val="none" w:sz="0" w:space="0" w:color="auto"/>
            <w:right w:val="none" w:sz="0" w:space="0" w:color="auto"/>
          </w:divBdr>
          <w:divsChild>
            <w:div w:id="614604818">
              <w:marLeft w:val="0"/>
              <w:marRight w:val="0"/>
              <w:marTop w:val="0"/>
              <w:marBottom w:val="0"/>
              <w:divBdr>
                <w:top w:val="none" w:sz="0" w:space="0" w:color="auto"/>
                <w:left w:val="none" w:sz="0" w:space="0" w:color="auto"/>
                <w:bottom w:val="none" w:sz="0" w:space="0" w:color="auto"/>
                <w:right w:val="none" w:sz="0" w:space="0" w:color="auto"/>
              </w:divBdr>
              <w:divsChild>
                <w:div w:id="614604796">
                  <w:marLeft w:val="0"/>
                  <w:marRight w:val="0"/>
                  <w:marTop w:val="0"/>
                  <w:marBottom w:val="0"/>
                  <w:divBdr>
                    <w:top w:val="none" w:sz="0" w:space="0" w:color="auto"/>
                    <w:left w:val="none" w:sz="0" w:space="0" w:color="auto"/>
                    <w:bottom w:val="none" w:sz="0" w:space="0" w:color="auto"/>
                    <w:right w:val="none" w:sz="0" w:space="0" w:color="auto"/>
                  </w:divBdr>
                  <w:divsChild>
                    <w:div w:id="614604773">
                      <w:marLeft w:val="0"/>
                      <w:marRight w:val="0"/>
                      <w:marTop w:val="0"/>
                      <w:marBottom w:val="0"/>
                      <w:divBdr>
                        <w:top w:val="none" w:sz="0" w:space="0" w:color="auto"/>
                        <w:left w:val="none" w:sz="0" w:space="0" w:color="auto"/>
                        <w:bottom w:val="none" w:sz="0" w:space="0" w:color="auto"/>
                        <w:right w:val="none" w:sz="0" w:space="0" w:color="auto"/>
                      </w:divBdr>
                    </w:div>
                    <w:div w:id="614604774">
                      <w:marLeft w:val="0"/>
                      <w:marRight w:val="0"/>
                      <w:marTop w:val="0"/>
                      <w:marBottom w:val="0"/>
                      <w:divBdr>
                        <w:top w:val="none" w:sz="0" w:space="0" w:color="auto"/>
                        <w:left w:val="none" w:sz="0" w:space="0" w:color="auto"/>
                        <w:bottom w:val="none" w:sz="0" w:space="0" w:color="auto"/>
                        <w:right w:val="none" w:sz="0" w:space="0" w:color="auto"/>
                      </w:divBdr>
                    </w:div>
                    <w:div w:id="614604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p2myslenice.edu.pl/wp-content/uploads/2014/02/DSCN3340.jpg" TargetMode="External"/><Relationship Id="rId18" Type="http://schemas.openxmlformats.org/officeDocument/2006/relationships/image" Target="media/image9.png"/><Relationship Id="rId26" Type="http://schemas.openxmlformats.org/officeDocument/2006/relationships/image" Target="media/image13.jpeg"/><Relationship Id="rId39" Type="http://schemas.openxmlformats.org/officeDocument/2006/relationships/image" Target="media/image19.jpeg"/><Relationship Id="rId21" Type="http://schemas.openxmlformats.org/officeDocument/2006/relationships/oleObject" Target="embeddings/oleObject1.bin"/><Relationship Id="rId34" Type="http://schemas.openxmlformats.org/officeDocument/2006/relationships/hyperlink" Target="http://sp2myslenice.edu.pl/wp-content/uploads/2014/01/IMG_8752.jpg" TargetMode="External"/><Relationship Id="rId42" Type="http://schemas.openxmlformats.org/officeDocument/2006/relationships/hyperlink" Target="http://sp2myslenice.edu.pl/?p=3237" TargetMode="External"/><Relationship Id="rId47" Type="http://schemas.openxmlformats.org/officeDocument/2006/relationships/hyperlink" Target="http://sp2myslenice.edu.pl/wp-content/uploads/2014/01/IMAG0656.jpg" TargetMode="External"/><Relationship Id="rId50" Type="http://schemas.openxmlformats.org/officeDocument/2006/relationships/hyperlink" Target="http://sp2myslenice.edu.pl/wp-content/uploads/2014/02/10.jpg" TargetMode="External"/><Relationship Id="rId55" Type="http://schemas.openxmlformats.org/officeDocument/2006/relationships/theme" Target="theme/theme1.xml"/><Relationship Id="rId7" Type="http://schemas.openxmlformats.org/officeDocument/2006/relationships/hyperlink" Target="http://sp2myslenice.edu.pl/wp-content/uploads/2014/02/DSCN3331.jpg" TargetMode="External"/><Relationship Id="rId12" Type="http://schemas.openxmlformats.org/officeDocument/2006/relationships/image" Target="media/image4.jpeg"/><Relationship Id="rId17" Type="http://schemas.openxmlformats.org/officeDocument/2006/relationships/image" Target="media/image8.png"/><Relationship Id="rId25" Type="http://schemas.openxmlformats.org/officeDocument/2006/relationships/hyperlink" Target="http://sp2myslenice.edu.pl/wp-content/uploads/2014/01/DSCN4158.jpg" TargetMode="External"/><Relationship Id="rId33" Type="http://schemas.openxmlformats.org/officeDocument/2006/relationships/image" Target="media/image16.jpeg"/><Relationship Id="rId38" Type="http://schemas.openxmlformats.org/officeDocument/2006/relationships/hyperlink" Target="http://sp2myslenice.edu.pl/wp-content/uploads/2014/01/IMG_8760.jpg" TargetMode="External"/><Relationship Id="rId46" Type="http://schemas.openxmlformats.org/officeDocument/2006/relationships/image" Target="media/image22.jpe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emf"/><Relationship Id="rId29" Type="http://schemas.openxmlformats.org/officeDocument/2006/relationships/hyperlink" Target="http://sp2myslenice.edu.pl/wp-content/uploads/2014/01/DSCN41611.jpg" TargetMode="External"/><Relationship Id="rId41" Type="http://schemas.openxmlformats.org/officeDocument/2006/relationships/image" Target="media/image20.jpeg"/><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p2myslenice.edu.pl/wp-content/uploads/2014/02/DSCN3338.jpg" TargetMode="External"/><Relationship Id="rId11" Type="http://schemas.openxmlformats.org/officeDocument/2006/relationships/hyperlink" Target="http://sp2myslenice.edu.pl/wp-content/uploads/2014/02/DSCN3334.jpg" TargetMode="External"/><Relationship Id="rId24" Type="http://schemas.openxmlformats.org/officeDocument/2006/relationships/image" Target="media/image12.jpeg"/><Relationship Id="rId32" Type="http://schemas.openxmlformats.org/officeDocument/2006/relationships/hyperlink" Target="http://sp2myslenice.edu.pl/wp-content/uploads/2014/01/IMG_8779.jpg" TargetMode="External"/><Relationship Id="rId37" Type="http://schemas.openxmlformats.org/officeDocument/2006/relationships/image" Target="media/image18.jpeg"/><Relationship Id="rId40" Type="http://schemas.openxmlformats.org/officeDocument/2006/relationships/hyperlink" Target="http://sp2myslenice.edu.pl/wp-content/uploads/2014/01/IMG_8772.jpg" TargetMode="External"/><Relationship Id="rId45" Type="http://schemas.openxmlformats.org/officeDocument/2006/relationships/hyperlink" Target="http://sp2myslenice.edu.pl/wp-content/uploads/2014/01/IMAG0657.jpg" TargetMode="External"/><Relationship Id="rId53" Type="http://schemas.openxmlformats.org/officeDocument/2006/relationships/image" Target="media/image25.jpeg"/><Relationship Id="rId5" Type="http://schemas.openxmlformats.org/officeDocument/2006/relationships/image" Target="media/image1.jpeg"/><Relationship Id="rId15" Type="http://schemas.openxmlformats.org/officeDocument/2006/relationships/image" Target="media/image6.jpeg"/><Relationship Id="rId23" Type="http://schemas.openxmlformats.org/officeDocument/2006/relationships/hyperlink" Target="http://sp2myslenice.edu.pl/wp-content/uploads/2014/01/DSCN4156.jpg" TargetMode="External"/><Relationship Id="rId28" Type="http://schemas.openxmlformats.org/officeDocument/2006/relationships/image" Target="media/image14.jpeg"/><Relationship Id="rId36" Type="http://schemas.openxmlformats.org/officeDocument/2006/relationships/hyperlink" Target="http://sp2myslenice.edu.pl/wp-content/uploads/2014/01/IMG_8758.jpg" TargetMode="External"/><Relationship Id="rId49" Type="http://schemas.openxmlformats.org/officeDocument/2006/relationships/hyperlink" Target="http://sp2myslenice.edu.pl/?p=3304" TargetMode="External"/><Relationship Id="rId10" Type="http://schemas.openxmlformats.org/officeDocument/2006/relationships/image" Target="media/image3.jpeg"/><Relationship Id="rId19" Type="http://schemas.openxmlformats.org/officeDocument/2006/relationships/image" Target="media/image10.png"/><Relationship Id="rId31" Type="http://schemas.openxmlformats.org/officeDocument/2006/relationships/hyperlink" Target="http://sp2myslenice.edu.pl/?p=3247" TargetMode="External"/><Relationship Id="rId44" Type="http://schemas.openxmlformats.org/officeDocument/2006/relationships/image" Target="media/image21.jpeg"/><Relationship Id="rId52" Type="http://schemas.openxmlformats.org/officeDocument/2006/relationships/hyperlink" Target="http://sp2myslenice.edu.pl/wp-content/uploads/2014/02/11.jpg" TargetMode="External"/><Relationship Id="rId4" Type="http://schemas.openxmlformats.org/officeDocument/2006/relationships/webSettings" Target="webSettings.xml"/><Relationship Id="rId9" Type="http://schemas.openxmlformats.org/officeDocument/2006/relationships/hyperlink" Target="http://sp2myslenice.edu.pl/wp-content/uploads/2014/02/DSCN33381.jpg" TargetMode="External"/><Relationship Id="rId14" Type="http://schemas.openxmlformats.org/officeDocument/2006/relationships/image" Target="media/image5.jpeg"/><Relationship Id="rId22" Type="http://schemas.openxmlformats.org/officeDocument/2006/relationships/hyperlink" Target="http://sp2myslenice.edu.pl/?p=3215" TargetMode="External"/><Relationship Id="rId27" Type="http://schemas.openxmlformats.org/officeDocument/2006/relationships/hyperlink" Target="http://sp2myslenice.edu.pl/wp-content/uploads/2014/01/DSCN4159.jpg" TargetMode="External"/><Relationship Id="rId30" Type="http://schemas.openxmlformats.org/officeDocument/2006/relationships/image" Target="media/image15.jpeg"/><Relationship Id="rId35" Type="http://schemas.openxmlformats.org/officeDocument/2006/relationships/image" Target="media/image17.jpeg"/><Relationship Id="rId43" Type="http://schemas.openxmlformats.org/officeDocument/2006/relationships/hyperlink" Target="http://sp2myslenice.edu.pl/wp-content/uploads/2014/01/IMAG0659.jpg" TargetMode="External"/><Relationship Id="rId48" Type="http://schemas.openxmlformats.org/officeDocument/2006/relationships/image" Target="media/image23.jpeg"/><Relationship Id="rId8" Type="http://schemas.openxmlformats.org/officeDocument/2006/relationships/image" Target="media/image2.jpeg"/><Relationship Id="rId51" Type="http://schemas.openxmlformats.org/officeDocument/2006/relationships/image" Target="media/image24.jpeg"/><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184</TotalTime>
  <Pages>15</Pages>
  <Words>1961</Words>
  <Characters>11770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Beata</dc:creator>
  <cp:keywords/>
  <dc:description/>
  <cp:lastModifiedBy>Ala</cp:lastModifiedBy>
  <cp:revision>34</cp:revision>
  <dcterms:created xsi:type="dcterms:W3CDTF">2014-03-13T21:51:00Z</dcterms:created>
  <dcterms:modified xsi:type="dcterms:W3CDTF">2014-06-08T18:29:00Z</dcterms:modified>
</cp:coreProperties>
</file>